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E3EE0" w14:textId="53CE683D" w:rsidR="00B877F4" w:rsidRDefault="00090774" w:rsidP="00B43B74">
      <w:pPr>
        <w:pStyle w:val="berschriftAB"/>
      </w:pPr>
      <w:r>
        <w:t xml:space="preserve"> </w:t>
      </w:r>
    </w:p>
    <w:tbl>
      <w:tblPr>
        <w:tblStyle w:val="Tabellenraster"/>
        <w:tblW w:w="0" w:type="auto"/>
        <w:tblCellMar>
          <w:top w:w="170" w:type="dxa"/>
        </w:tblCellMar>
        <w:tblLook w:val="04A0" w:firstRow="1" w:lastRow="0" w:firstColumn="1" w:lastColumn="0" w:noHBand="0" w:noVBand="1"/>
      </w:tblPr>
      <w:tblGrid>
        <w:gridCol w:w="25"/>
        <w:gridCol w:w="2947"/>
        <w:gridCol w:w="3109"/>
        <w:gridCol w:w="3672"/>
        <w:gridCol w:w="25"/>
      </w:tblGrid>
      <w:tr w:rsidR="00090805" w:rsidRPr="008518DE" w14:paraId="297E0B53" w14:textId="77777777" w:rsidTr="00C13881">
        <w:trPr>
          <w:trHeight w:val="1479"/>
        </w:trPr>
        <w:tc>
          <w:tcPr>
            <w:tcW w:w="2972" w:type="dxa"/>
            <w:gridSpan w:val="2"/>
            <w:tcBorders>
              <w:top w:val="single" w:sz="12" w:space="0" w:color="C1EDFC" w:themeColor="accent6" w:themeTint="33"/>
              <w:left w:val="single" w:sz="12" w:space="0" w:color="C1EDFC" w:themeColor="accent6" w:themeTint="33"/>
              <w:bottom w:val="single" w:sz="12" w:space="0" w:color="C1EDFC" w:themeColor="accent6" w:themeTint="33"/>
              <w:right w:val="single" w:sz="12" w:space="0" w:color="C1EDFC" w:themeColor="accent6" w:themeTint="33"/>
            </w:tcBorders>
          </w:tcPr>
          <w:p w14:paraId="65C16B11" w14:textId="5D3A16A3" w:rsidR="00D05C74" w:rsidRPr="00090805" w:rsidRDefault="00090805" w:rsidP="00C13881">
            <w:pPr>
              <w:pStyle w:val="berschriftAB"/>
              <w:ind w:firstLine="164"/>
              <w:rPr>
                <w:b w:val="0"/>
                <w:color w:val="066684" w:themeColor="accent6" w:themeShade="BF"/>
              </w:rPr>
            </w:pPr>
            <w:r w:rsidRPr="00090805">
              <w:rPr>
                <w:b w:val="0"/>
                <w:color w:val="066684" w:themeColor="accent6" w:themeShade="BF"/>
              </w:rPr>
              <w:t>Kniffeligkeits-Stufe:</w:t>
            </w:r>
          </w:p>
          <w:p w14:paraId="675C2823" w14:textId="56781406" w:rsidR="00090805" w:rsidRDefault="00090805" w:rsidP="00090805">
            <w:pPr>
              <w:pStyle w:val="berschriftAB"/>
              <w:rPr>
                <w:b w:val="0"/>
                <w:color w:val="066684" w:themeColor="accent6" w:themeShade="BF"/>
              </w:rPr>
            </w:pPr>
            <w:r>
              <w:rPr>
                <w:b w:val="0"/>
                <w:noProof/>
                <w:color w:val="0989B1" w:themeColor="accent6"/>
              </w:rPr>
              <w:drawing>
                <wp:anchor distT="0" distB="0" distL="114300" distR="114300" simplePos="0" relativeHeight="251747328" behindDoc="1" locked="0" layoutInCell="1" allowOverlap="1" wp14:anchorId="63B340B9" wp14:editId="4460F228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53975</wp:posOffset>
                  </wp:positionV>
                  <wp:extent cx="970280" cy="431165"/>
                  <wp:effectExtent l="0" t="0" r="1270" b="6985"/>
                  <wp:wrapTight wrapText="bothSides">
                    <wp:wrapPolygon edited="0">
                      <wp:start x="0" y="0"/>
                      <wp:lineTo x="0" y="20996"/>
                      <wp:lineTo x="21204" y="20996"/>
                      <wp:lineTo x="21204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con Schwierigkeitsstufe_easy_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361E7" w14:textId="3A011464" w:rsidR="00090805" w:rsidRPr="00090805" w:rsidRDefault="00090805" w:rsidP="00C13881">
            <w:pPr>
              <w:pStyle w:val="berschriftAB"/>
              <w:ind w:left="164"/>
              <w:rPr>
                <w:color w:val="066684" w:themeColor="accent6" w:themeShade="BF"/>
                <w:sz w:val="28"/>
                <w:szCs w:val="28"/>
              </w:rPr>
            </w:pPr>
            <w:r w:rsidRPr="00090805">
              <w:rPr>
                <w:color w:val="066684" w:themeColor="accent6" w:themeShade="BF"/>
                <w:sz w:val="28"/>
                <w:szCs w:val="28"/>
              </w:rPr>
              <w:t>easy</w:t>
            </w:r>
          </w:p>
          <w:p w14:paraId="4979F3A9" w14:textId="519E0D74" w:rsidR="00090805" w:rsidRPr="00090805" w:rsidRDefault="00090805" w:rsidP="00090805">
            <w:pPr>
              <w:pStyle w:val="berschriftAB"/>
              <w:rPr>
                <w:b w:val="0"/>
                <w:color w:val="066684" w:themeColor="accent6" w:themeShade="BF"/>
              </w:rPr>
            </w:pPr>
          </w:p>
        </w:tc>
        <w:tc>
          <w:tcPr>
            <w:tcW w:w="3109" w:type="dxa"/>
            <w:tcBorders>
              <w:top w:val="single" w:sz="12" w:space="0" w:color="C1EDFC" w:themeColor="accent6" w:themeTint="33"/>
              <w:left w:val="single" w:sz="12" w:space="0" w:color="C1EDFC" w:themeColor="accent6" w:themeTint="33"/>
              <w:bottom w:val="single" w:sz="12" w:space="0" w:color="C1EDFC" w:themeColor="accent6" w:themeTint="33"/>
              <w:right w:val="nil"/>
            </w:tcBorders>
            <w:vAlign w:val="center"/>
          </w:tcPr>
          <w:p w14:paraId="06623CE5" w14:textId="7FFA7AFC" w:rsidR="00D05C74" w:rsidRPr="00D05C74" w:rsidRDefault="0027353F" w:rsidP="00101754">
            <w:pPr>
              <w:pStyle w:val="berschriftAB"/>
              <w:spacing w:after="480"/>
              <w:ind w:left="312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Für diese </w:t>
            </w:r>
            <w:r w:rsidR="00D05C74" w:rsidRPr="00D05C74">
              <w:rPr>
                <w:b w:val="0"/>
                <w:color w:val="auto"/>
              </w:rPr>
              <w:t xml:space="preserve">Aufgaben </w:t>
            </w:r>
            <w:r>
              <w:rPr>
                <w:b w:val="0"/>
                <w:color w:val="auto"/>
              </w:rPr>
              <w:t>nutzt</w:t>
            </w:r>
            <w:r w:rsidR="00D05C74" w:rsidRPr="00D05C74">
              <w:rPr>
                <w:b w:val="0"/>
                <w:color w:val="auto"/>
              </w:rPr>
              <w:t xml:space="preserve"> du nur </w:t>
            </w:r>
            <w:r>
              <w:rPr>
                <w:b w:val="0"/>
                <w:color w:val="auto"/>
              </w:rPr>
              <w:t>das</w:t>
            </w:r>
            <w:r w:rsidR="00D05C74" w:rsidRPr="00D05C74">
              <w:rPr>
                <w:b w:val="0"/>
                <w:color w:val="auto"/>
              </w:rPr>
              <w:t xml:space="preserve"> Powerbrain. </w:t>
            </w:r>
          </w:p>
        </w:tc>
        <w:tc>
          <w:tcPr>
            <w:tcW w:w="3697" w:type="dxa"/>
            <w:gridSpan w:val="2"/>
            <w:tcBorders>
              <w:top w:val="single" w:sz="12" w:space="0" w:color="C1EDFC" w:themeColor="accent6" w:themeTint="33"/>
              <w:left w:val="nil"/>
              <w:bottom w:val="single" w:sz="12" w:space="0" w:color="C1EDFC" w:themeColor="accent6" w:themeTint="33"/>
              <w:right w:val="single" w:sz="12" w:space="0" w:color="C1EDFC" w:themeColor="accent6" w:themeTint="33"/>
            </w:tcBorders>
            <w:vAlign w:val="center"/>
          </w:tcPr>
          <w:p w14:paraId="668578F4" w14:textId="7AFD759A" w:rsidR="00D05C74" w:rsidRPr="00D05C74" w:rsidRDefault="00D05C74" w:rsidP="00101754">
            <w:pPr>
              <w:pStyle w:val="berschriftAB"/>
              <w:spacing w:after="120"/>
              <w:rPr>
                <w:b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AD1E449" wp14:editId="6A0E4010">
                  <wp:extent cx="587678" cy="659505"/>
                  <wp:effectExtent l="0" t="0" r="3175" b="7620"/>
                  <wp:docPr id="1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78" cy="6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16" w:rsidRPr="008518DE" w14:paraId="635D97BC" w14:textId="77777777" w:rsidTr="00D05C74">
        <w:trPr>
          <w:trHeight w:val="1361"/>
        </w:trPr>
        <w:tc>
          <w:tcPr>
            <w:tcW w:w="9778" w:type="dxa"/>
            <w:gridSpan w:val="5"/>
            <w:tcBorders>
              <w:top w:val="single" w:sz="12" w:space="0" w:color="C1EDFC" w:themeColor="accent6" w:themeTint="33"/>
              <w:left w:val="nil"/>
              <w:bottom w:val="single" w:sz="12" w:space="0" w:color="0989B1" w:themeColor="accent6"/>
              <w:right w:val="nil"/>
            </w:tcBorders>
            <w:vAlign w:val="bottom"/>
          </w:tcPr>
          <w:p w14:paraId="397F4A99" w14:textId="061B7A97" w:rsidR="00BA0E16" w:rsidRPr="00D05C74" w:rsidRDefault="00BA0E16" w:rsidP="00D05C74">
            <w:pPr>
              <w:pStyle w:val="berschriftAB"/>
              <w:spacing w:after="120"/>
              <w:rPr>
                <w:color w:val="066684" w:themeColor="accent6" w:themeShade="BF"/>
                <w:sz w:val="24"/>
                <w:szCs w:val="24"/>
              </w:rPr>
            </w:pPr>
            <w:r w:rsidRPr="00D05C74">
              <w:rPr>
                <w:color w:val="066684" w:themeColor="accent6" w:themeShade="BF"/>
                <w:sz w:val="24"/>
                <w:szCs w:val="24"/>
              </w:rPr>
              <w:t>Aufgaben:</w:t>
            </w:r>
          </w:p>
        </w:tc>
      </w:tr>
      <w:tr w:rsidR="00340D65" w:rsidRPr="00340D65" w14:paraId="494CB5D8" w14:textId="77777777" w:rsidTr="0027353F">
        <w:tblPrEx>
          <w:tblBorders>
            <w:top w:val="single" w:sz="12" w:space="0" w:color="0989B1" w:themeColor="accent6"/>
            <w:left w:val="single" w:sz="24" w:space="0" w:color="FFFFFF" w:themeColor="background1"/>
            <w:bottom w:val="single" w:sz="24" w:space="0" w:color="FFFFFF" w:themeColor="background1"/>
            <w:right w:val="single" w:sz="24" w:space="0" w:color="FFFFFF" w:themeColor="background1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5" w:type="dxa"/>
          <w:wAfter w:w="25" w:type="dxa"/>
          <w:trHeight w:val="2193"/>
        </w:trPr>
        <w:tc>
          <w:tcPr>
            <w:tcW w:w="9728" w:type="dxa"/>
            <w:gridSpan w:val="3"/>
          </w:tcPr>
          <w:p w14:paraId="00DED924" w14:textId="5088D786" w:rsidR="00340D65" w:rsidRPr="00340D65" w:rsidRDefault="00C87C5A" w:rsidP="00BA0E16">
            <w:pPr>
              <w:pStyle w:val="FormatvorlageProgrammieraufgabeNumNach3Pt"/>
              <w:spacing w:after="600"/>
              <w:ind w:left="417" w:hanging="283"/>
              <w:rPr>
                <w:b/>
                <w:iCs/>
              </w:rPr>
            </w:pPr>
            <w:r w:rsidRPr="00340D6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1" locked="0" layoutInCell="1" allowOverlap="1" wp14:anchorId="0A4F3098" wp14:editId="00B88FE6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501015</wp:posOffset>
                      </wp:positionV>
                      <wp:extent cx="4096385" cy="623870"/>
                      <wp:effectExtent l="0" t="0" r="0" b="5080"/>
                      <wp:wrapTight wrapText="bothSides">
                        <wp:wrapPolygon edited="0">
                          <wp:start x="0" y="0"/>
                          <wp:lineTo x="0" y="13198"/>
                          <wp:lineTo x="6027" y="21116"/>
                          <wp:lineTo x="14967" y="21116"/>
                          <wp:lineTo x="21496" y="13198"/>
                          <wp:lineTo x="21496" y="0"/>
                          <wp:lineTo x="0" y="0"/>
                        </wp:wrapPolygon>
                      </wp:wrapTight>
                      <wp:docPr id="11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6385" cy="623870"/>
                                <a:chOff x="1765725" y="259181"/>
                                <a:chExt cx="4408110" cy="679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5725" y="259181"/>
                                  <a:ext cx="4408110" cy="422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feld 28"/>
                              <wps:cNvSpPr txBox="1"/>
                              <wps:spPr>
                                <a:xfrm>
                                  <a:off x="3054635" y="747962"/>
                                  <a:ext cx="17335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CDD4C" w14:textId="77777777" w:rsidR="00340D65" w:rsidRPr="006F3B45" w:rsidRDefault="00340D65" w:rsidP="00426741">
                                    <w:pPr>
                                      <w:pStyle w:val="ProgrammieraufgabeNum"/>
                                      <w:rPr>
                                        <w:i/>
                                        <w:noProof/>
                                        <w:color w:val="404040" w:themeColor="text1" w:themeTint="BF"/>
                                        <w:sz w:val="18"/>
                                        <w:szCs w:val="18"/>
                                      </w:rPr>
                                    </w:pPr>
                                    <w:r w:rsidRPr="006F3B45">
                                      <w:rPr>
                                        <w:i/>
                                        <w:noProof/>
                                        <w:sz w:val="18"/>
                                        <w:szCs w:val="18"/>
                                      </w:rPr>
                                      <w:t>Powerbrain spiele Note-Block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F3098" id="Gruppieren 11" o:spid="_x0000_s1026" style="position:absolute;left:0;text-align:left;margin-left:139.9pt;margin-top:39.45pt;width:322.55pt;height:49.1pt;z-index:-251563008" coordorigin="17657,2591" coordsize="44081,6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7" o:spid="_x0000_s1027" type="#_x0000_t75" style="position:absolute;left:17657;top:2591;width:44081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8" o:spid="_x0000_s1028" type="#_x0000_t202" style="position:absolute;left:30546;top:7479;width:173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<v:textbox inset="0,0,0,0">
                          <w:txbxContent>
                            <w:p w14:paraId="003CDD4C" w14:textId="77777777" w:rsidR="00340D65" w:rsidRPr="006F3B45" w:rsidRDefault="00340D65" w:rsidP="00426741">
                              <w:pPr>
                                <w:pStyle w:val="ProgrammieraufgabeNum"/>
                                <w:rPr>
                                  <w:i/>
                                  <w:noProof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6F3B45">
                                <w:rPr>
                                  <w:i/>
                                  <w:noProof/>
                                  <w:sz w:val="18"/>
                                  <w:szCs w:val="18"/>
                                </w:rPr>
                                <w:t>Powerbrain spiele Note-Block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62148C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684B076" wp14:editId="43145AC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291465</wp:posOffset>
                  </wp:positionV>
                  <wp:extent cx="1104900" cy="1166594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werbrain_Note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6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D65" w:rsidRPr="00340D65">
              <w:t xml:space="preserve">Verwende den Block </w:t>
            </w:r>
            <w:r w:rsidR="00340D65" w:rsidRPr="00340D65">
              <w:rPr>
                <w:i/>
              </w:rPr>
              <w:t>Powerbrain spiele Note</w:t>
            </w:r>
            <w:r w:rsidR="00340D65" w:rsidRPr="00340D65">
              <w:t xml:space="preserve"> aus der Powerbrain-Kategorie, um den Ton C5 abzuspielen.</w:t>
            </w:r>
          </w:p>
          <w:p w14:paraId="779FD21E" w14:textId="56994214" w:rsidR="00340D65" w:rsidRPr="00340D65" w:rsidRDefault="00340D65" w:rsidP="006F3B45">
            <w:pPr>
              <w:pStyle w:val="Programmieren"/>
              <w:ind w:left="0" w:right="0"/>
              <w:jc w:val="center"/>
              <w:rPr>
                <w:b/>
                <w:iCs/>
              </w:rPr>
            </w:pPr>
          </w:p>
        </w:tc>
      </w:tr>
    </w:tbl>
    <w:p w14:paraId="27DDC439" w14:textId="67C2F5A3" w:rsidR="00426741" w:rsidRPr="00B43B74" w:rsidRDefault="00426741" w:rsidP="00C40958">
      <w:pPr>
        <w:pStyle w:val="FormatvorlageProgrammieraufgabeNumNach3Pt"/>
        <w:numPr>
          <w:ilvl w:val="0"/>
          <w:numId w:val="0"/>
        </w:numPr>
        <w:rPr>
          <w:b/>
          <w:iCs/>
        </w:rPr>
      </w:pPr>
    </w:p>
    <w:tbl>
      <w:tblPr>
        <w:tblW w:w="0" w:type="auto"/>
        <w:tblCellMar>
          <w:top w:w="170" w:type="dxa"/>
          <w:bottom w:w="57" w:type="dxa"/>
        </w:tblCellMar>
        <w:tblLook w:val="04A0" w:firstRow="1" w:lastRow="0" w:firstColumn="1" w:lastColumn="0" w:noHBand="0" w:noVBand="1"/>
      </w:tblPr>
      <w:tblGrid>
        <w:gridCol w:w="9795"/>
      </w:tblGrid>
      <w:tr w:rsidR="00D023DB" w:rsidRPr="00433AD1" w14:paraId="2BF9985F" w14:textId="77777777" w:rsidTr="00C13881">
        <w:trPr>
          <w:trHeight w:val="3142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60D7D589" w14:textId="17FC1FEE" w:rsidR="0027353F" w:rsidRPr="0027353F" w:rsidRDefault="00426741" w:rsidP="0027353F">
            <w:pPr>
              <w:pStyle w:val="FormatvorlageProgrammieraufgabeNumNach3Pt"/>
              <w:spacing w:after="120"/>
              <w:rPr>
                <w:rFonts w:ascii="Arial" w:hAnsi="Arial" w:cs="Arial"/>
                <w:i/>
                <w:iCs/>
              </w:rPr>
            </w:pPr>
            <w:r>
              <w:t>Überlege dir eine Tonfolge für eine der Abbildungen</w:t>
            </w:r>
            <w:r w:rsidR="00C13881">
              <w:t>:</w:t>
            </w:r>
            <w:r>
              <w:t xml:space="preserve"> </w:t>
            </w:r>
            <w:r w:rsidR="002735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DEAEF2D" wp14:editId="7EEC796F">
                      <wp:simplePos x="0" y="0"/>
                      <wp:positionH relativeFrom="column">
                        <wp:posOffset>3474720</wp:posOffset>
                      </wp:positionH>
                      <wp:positionV relativeFrom="paragraph">
                        <wp:posOffset>5904865</wp:posOffset>
                      </wp:positionV>
                      <wp:extent cx="3246120" cy="635"/>
                      <wp:effectExtent l="0" t="0" r="0" b="0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61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30A3A5" w14:textId="68DE10D1" w:rsidR="0027353F" w:rsidRPr="002E39EC" w:rsidRDefault="0027353F" w:rsidP="0027353F">
                                  <w:pPr>
                                    <w:pStyle w:val="Beschriftung"/>
                                    <w:rPr>
                                      <w:rFonts w:ascii="Arial" w:eastAsia="Times New Roman" w:hAnsi="Arial" w:cs="Arial"/>
                                      <w:noProof/>
                                      <w:sz w:val="21"/>
                                      <w:szCs w:val="20"/>
                                    </w:rPr>
                                  </w:pPr>
                                  <w:r>
                                    <w:t xml:space="preserve">Abbildung </w:t>
                                  </w:r>
                                  <w:fldSimple w:instr=" SEQ Abbildung \* ARABIC "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AEF2D" id="Textfeld 21" o:spid="_x0000_s1029" type="#_x0000_t202" style="position:absolute;left:0;text-align:left;margin-left:273.6pt;margin-top:464.95pt;width:255.6pt;height: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" stroked="f">
                      <v:textbox style="mso-fit-shape-to-text:t" inset="0,0,0,0">
                        <w:txbxContent>
                          <w:p w14:paraId="3F30A3A5" w14:textId="68DE10D1" w:rsidR="0027353F" w:rsidRPr="002E39EC" w:rsidRDefault="0027353F" w:rsidP="0027353F">
                            <w:pPr>
                              <w:pStyle w:val="Beschriftung"/>
                              <w:rPr>
                                <w:rFonts w:ascii="Arial" w:eastAsia="Times New Roman" w:hAnsi="Arial" w:cs="Arial"/>
                                <w:noProof/>
                                <w:sz w:val="21"/>
                                <w:szCs w:val="20"/>
                              </w:rPr>
                            </w:pPr>
                            <w:r>
                              <w:t xml:space="preserve">Abbildung </w:t>
                            </w:r>
                            <w:r w:rsidR="00C76B72">
                              <w:fldChar w:fldCharType="begin"/>
                            </w:r>
                            <w:r w:rsidR="00C76B72">
                              <w:instrText xml:space="preserve"> SEQ Abbildung \* ARABIC </w:instrText>
                            </w:r>
                            <w:r w:rsidR="00C76B7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C76B72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7388A5" w14:textId="2AE8EF40" w:rsidR="00426741" w:rsidRDefault="00DF40BA" w:rsidP="00C13881">
            <w:pPr>
              <w:pStyle w:val="FormatvorlageProgrammieraufgabeNumNach3Pt"/>
              <w:numPr>
                <w:ilvl w:val="0"/>
                <w:numId w:val="0"/>
              </w:numPr>
              <w:spacing w:after="840"/>
              <w:ind w:left="425"/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33D544" wp14:editId="50FB870B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2977515</wp:posOffset>
                      </wp:positionV>
                      <wp:extent cx="1611165" cy="175137"/>
                      <wp:effectExtent l="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1165" cy="175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54B395" w14:textId="60EE4FA9" w:rsidR="00DF40BA" w:rsidRPr="006F3B45" w:rsidRDefault="00DF40BA" w:rsidP="00DF40BA">
                                  <w:pPr>
                                    <w:pStyle w:val="ProgrammieraufgabeNum"/>
                                    <w:rPr>
                                      <w:i/>
                                      <w:noProof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6F3B45">
                                    <w:rPr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t xml:space="preserve">Powerbrain </w:t>
                                  </w:r>
                                  <w:r>
                                    <w:rPr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t>ruhe</w:t>
                                  </w:r>
                                  <w:r w:rsidRPr="006F3B45">
                                    <w:rPr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t>-Block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3D544" id="Textfeld 8" o:spid="_x0000_s1030" type="#_x0000_t202" style="position:absolute;left:0;text-align:left;margin-left:273.75pt;margin-top:234.45pt;width:126.85pt;height:13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" filled="f" stroked="f">
                      <v:textbox inset="0,0,0,0">
                        <w:txbxContent>
                          <w:p w14:paraId="0554B395" w14:textId="60EE4FA9" w:rsidR="00DF40BA" w:rsidRPr="006F3B45" w:rsidRDefault="00DF40BA" w:rsidP="00DF40BA">
                            <w:pPr>
                              <w:pStyle w:val="ProgrammieraufgabeNum"/>
                              <w:rPr>
                                <w:i/>
                                <w:noProof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6F3B45"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t xml:space="preserve">Powerbrain </w:t>
                            </w:r>
                            <w:r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t>ruhe</w:t>
                            </w:r>
                            <w:r w:rsidRPr="006F3B45"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t>-Block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388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744256" behindDoc="0" locked="0" layoutInCell="1" allowOverlap="1" wp14:anchorId="043402EF" wp14:editId="5C78843D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2584450</wp:posOffset>
                  </wp:positionV>
                  <wp:extent cx="3133725" cy="395869"/>
                  <wp:effectExtent l="0" t="0" r="0" b="444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lock_Powerbrain ruh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39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881">
              <w:t xml:space="preserve">Nutze für längere Pausen den Block </w:t>
            </w:r>
            <w:r w:rsidR="00C13881" w:rsidRPr="0027353F">
              <w:rPr>
                <w:i/>
                <w:iCs/>
              </w:rPr>
              <w:t>Powerbrain ruhe</w:t>
            </w:r>
            <w:r w:rsidR="00C13881" w:rsidRPr="0027353F">
              <w:rPr>
                <w:rFonts w:ascii="Arial" w:hAnsi="Arial" w:cs="Arial"/>
                <w:i/>
                <w:iCs/>
              </w:rPr>
              <w:t>.</w:t>
            </w:r>
          </w:p>
          <w:tbl>
            <w:tblPr>
              <w:tblStyle w:val="Tabellenraster"/>
              <w:tblpPr w:leftFromText="141" w:rightFromText="141" w:tblpY="46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FF5FD"/>
              <w:tblLook w:val="04A0" w:firstRow="1" w:lastRow="0" w:firstColumn="1" w:lastColumn="0" w:noHBand="0" w:noVBand="1"/>
            </w:tblPr>
            <w:tblGrid>
              <w:gridCol w:w="3094"/>
              <w:gridCol w:w="3021"/>
              <w:gridCol w:w="3044"/>
            </w:tblGrid>
            <w:tr w:rsidR="004A7ADD" w14:paraId="74C9BDC5" w14:textId="77777777" w:rsidTr="00C13881">
              <w:tc>
                <w:tcPr>
                  <w:tcW w:w="3094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FF5FD"/>
                  <w:vAlign w:val="center"/>
                </w:tcPr>
                <w:p w14:paraId="77D57DBE" w14:textId="36890D03" w:rsidR="00A605B2" w:rsidRDefault="00933289" w:rsidP="00654B14">
                  <w:pPr>
                    <w:pStyle w:val="FormatvorlageProgrammieraufgabeNumNach3Pt"/>
                    <w:numPr>
                      <w:ilvl w:val="0"/>
                      <w:numId w:val="0"/>
                    </w:numPr>
                    <w:jc w:val="center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877E26C" wp14:editId="167610CC">
                        <wp:extent cx="1609725" cy="1609725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Wecker_SW_rot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1" locked="0" layoutInCell="1" allowOverlap="1" wp14:anchorId="0B85FC6A" wp14:editId="4A6F2685">
                            <wp:simplePos x="0" y="0"/>
                            <wp:positionH relativeFrom="column">
                              <wp:posOffset>1026795</wp:posOffset>
                            </wp:positionH>
                            <wp:positionV relativeFrom="paragraph">
                              <wp:posOffset>6365240</wp:posOffset>
                            </wp:positionV>
                            <wp:extent cx="1609725" cy="635"/>
                            <wp:effectExtent l="0" t="0" r="0" b="0"/>
                            <wp:wrapNone/>
                            <wp:docPr id="1" name="Textfeld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09725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8BD4C1" w14:textId="7967CC1F" w:rsidR="00933289" w:rsidRPr="00074ADE" w:rsidRDefault="00933289" w:rsidP="00933289">
                                        <w:pPr>
                                          <w:pStyle w:val="Beschriftung"/>
                                          <w:rPr>
                                            <w:rFonts w:eastAsia="Times New Roman" w:cs="Times New Roman"/>
                                            <w:noProof/>
                                            <w:sz w:val="21"/>
                                            <w:szCs w:val="20"/>
                                          </w:rPr>
                                        </w:pPr>
                                        <w:r>
                                          <w:t xml:space="preserve">Abbildung </w:t>
                                        </w:r>
                                        <w:fldSimple w:instr=" SEQ Abbildung \* ARABIC ">
                                          <w:r w:rsidR="0027353F">
                                            <w:rPr>
                                              <w:noProof/>
                                            </w:rPr>
                                            <w:t>2</w:t>
                                          </w:r>
                                        </w:fldSimple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85FC6A" id="Textfeld 1" o:spid="_x0000_s1031" type="#_x0000_t202" style="position:absolute;left:0;text-align:left;margin-left:80.85pt;margin-top:501.2pt;width:126.75pt;height:.0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" stroked="f">
                            <v:textbox style="mso-fit-shape-to-text:t" inset="0,0,0,0">
                              <w:txbxContent>
                                <w:p w14:paraId="098BD4C1" w14:textId="7967CC1F" w:rsidR="00933289" w:rsidRPr="00074ADE" w:rsidRDefault="00933289" w:rsidP="00933289">
                                  <w:pPr>
                                    <w:pStyle w:val="Beschriftung"/>
                                    <w:rPr>
                                      <w:rFonts w:eastAsia="Times New Roman" w:cs="Times New Roman"/>
                                      <w:noProof/>
                                      <w:sz w:val="21"/>
                                      <w:szCs w:val="20"/>
                                    </w:rPr>
                                  </w:pPr>
                                  <w:r>
                                    <w:t xml:space="preserve">Abbildung </w:t>
                                  </w:r>
                                  <w:r w:rsidR="00C76B72">
                                    <w:fldChar w:fldCharType="begin"/>
                                  </w:r>
                                  <w:r w:rsidR="00C76B72">
                                    <w:instrText xml:space="preserve"> SEQ Abbildung \* ARABIC </w:instrText>
                                  </w:r>
                                  <w:r w:rsidR="00C76B72">
                                    <w:fldChar w:fldCharType="separate"/>
                                  </w:r>
                                  <w:r w:rsidR="0027353F">
                                    <w:rPr>
                                      <w:noProof/>
                                    </w:rPr>
                                    <w:t>2</w:t>
                                  </w:r>
                                  <w:r w:rsidR="00C76B72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2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FF5FD"/>
                  <w:vAlign w:val="center"/>
                </w:tcPr>
                <w:p w14:paraId="5445CCA5" w14:textId="04F3B3E0" w:rsidR="00A605B2" w:rsidRDefault="003E5579" w:rsidP="00654B14">
                  <w:pPr>
                    <w:pStyle w:val="FormatvorlageProgrammieraufgabeNumNach3Pt"/>
                    <w:numPr>
                      <w:ilvl w:val="0"/>
                      <w:numId w:val="0"/>
                    </w:numPr>
                    <w:tabs>
                      <w:tab w:val="right" w:pos="2805"/>
                    </w:tabs>
                    <w:jc w:val="center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7000D5AC" wp14:editId="25258FF0">
                        <wp:extent cx="1400175" cy="1400175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Rettungswagen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4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FF5FD"/>
                  <w:vAlign w:val="center"/>
                </w:tcPr>
                <w:p w14:paraId="14C8C211" w14:textId="4A764AB9" w:rsidR="00A605B2" w:rsidRDefault="003E5579" w:rsidP="00654B14">
                  <w:pPr>
                    <w:pStyle w:val="FormatvorlageProgrammieraufgabeNumNach3Pt"/>
                    <w:numPr>
                      <w:ilvl w:val="0"/>
                      <w:numId w:val="0"/>
                    </w:numPr>
                    <w:jc w:val="center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71D74F9" wp14:editId="2D0FB8F0">
                        <wp:extent cx="1466850" cy="1496363"/>
                        <wp:effectExtent l="0" t="0" r="0" b="0"/>
                        <wp:docPr id="26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abelstpaler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49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7ADD" w14:paraId="2FF4B7FD" w14:textId="77777777" w:rsidTr="00C13881">
              <w:tc>
                <w:tcPr>
                  <w:tcW w:w="3094" w:type="dxa"/>
                  <w:tcBorders>
                    <w:top w:val="single" w:sz="24" w:space="0" w:color="FFFFFF" w:themeColor="background1"/>
                    <w:bottom w:val="single" w:sz="24" w:space="0" w:color="FFFFFF" w:themeColor="background1"/>
                  </w:tcBorders>
                  <w:shd w:val="clear" w:color="auto" w:fill="FFFFFF" w:themeFill="background1"/>
                </w:tcPr>
                <w:p w14:paraId="6E5F175B" w14:textId="5153C6D8" w:rsidR="004A7ADD" w:rsidRPr="00340D65" w:rsidRDefault="004A7ADD" w:rsidP="004A7ADD">
                  <w:pPr>
                    <w:pStyle w:val="Beschriftung"/>
                    <w:jc w:val="center"/>
                    <w:rPr>
                      <w:noProof/>
                      <w:color w:val="auto"/>
                      <w:sz w:val="20"/>
                    </w:rPr>
                  </w:pPr>
                  <w:r w:rsidRPr="00340D65">
                    <w:rPr>
                      <w:noProof/>
                      <w:color w:val="auto"/>
                    </w:rPr>
                    <w:t>Wecker klingelt</w:t>
                  </w:r>
                </w:p>
              </w:tc>
              <w:tc>
                <w:tcPr>
                  <w:tcW w:w="3021" w:type="dxa"/>
                  <w:tcBorders>
                    <w:top w:val="single" w:sz="24" w:space="0" w:color="FFFFFF" w:themeColor="background1"/>
                    <w:bottom w:val="single" w:sz="24" w:space="0" w:color="FFFFFF" w:themeColor="background1"/>
                  </w:tcBorders>
                  <w:shd w:val="clear" w:color="auto" w:fill="FFFFFF" w:themeFill="background1"/>
                </w:tcPr>
                <w:p w14:paraId="510FEE27" w14:textId="5C58699C" w:rsidR="004A7ADD" w:rsidRPr="00340D65" w:rsidRDefault="004A7ADD" w:rsidP="004A7ADD">
                  <w:pPr>
                    <w:pStyle w:val="Beschriftung"/>
                    <w:jc w:val="center"/>
                    <w:rPr>
                      <w:noProof/>
                      <w:color w:val="auto"/>
                      <w:sz w:val="20"/>
                    </w:rPr>
                  </w:pPr>
                  <w:r w:rsidRPr="00340D65">
                    <w:rPr>
                      <w:noProof/>
                      <w:color w:val="auto"/>
                    </w:rPr>
                    <w:t>Rettungswagen im Einsatz</w:t>
                  </w:r>
                </w:p>
              </w:tc>
              <w:tc>
                <w:tcPr>
                  <w:tcW w:w="3044" w:type="dxa"/>
                  <w:tcBorders>
                    <w:top w:val="single" w:sz="24" w:space="0" w:color="FFFFFF" w:themeColor="background1"/>
                    <w:bottom w:val="single" w:sz="24" w:space="0" w:color="FFFFFF" w:themeColor="background1"/>
                  </w:tcBorders>
                  <w:shd w:val="clear" w:color="auto" w:fill="FFFFFF" w:themeFill="background1"/>
                </w:tcPr>
                <w:p w14:paraId="6B301DD0" w14:textId="3C76F2EE" w:rsidR="004A7ADD" w:rsidRPr="00340D65" w:rsidRDefault="004A7ADD" w:rsidP="004A7ADD">
                  <w:pPr>
                    <w:pStyle w:val="Beschriftung"/>
                    <w:jc w:val="center"/>
                    <w:rPr>
                      <w:noProof/>
                      <w:color w:val="auto"/>
                      <w:sz w:val="20"/>
                    </w:rPr>
                  </w:pPr>
                  <w:r w:rsidRPr="00340D65">
                    <w:rPr>
                      <w:noProof/>
                      <w:color w:val="auto"/>
                    </w:rPr>
                    <w:t>Gabelstapler fährt rückwärts</w:t>
                  </w:r>
                </w:p>
              </w:tc>
            </w:tr>
            <w:tr w:rsidR="00C13881" w14:paraId="0D44BA73" w14:textId="77777777" w:rsidTr="00C13881">
              <w:tc>
                <w:tcPr>
                  <w:tcW w:w="3094" w:type="dxa"/>
                  <w:tcBorders>
                    <w:top w:val="single" w:sz="24" w:space="0" w:color="FFFFFF" w:themeColor="background1"/>
                  </w:tcBorders>
                  <w:shd w:val="clear" w:color="auto" w:fill="FFFFFF" w:themeFill="background1"/>
                </w:tcPr>
                <w:p w14:paraId="0862074B" w14:textId="77777777" w:rsidR="00C13881" w:rsidRPr="00340D65" w:rsidRDefault="00C13881" w:rsidP="004A7ADD">
                  <w:pPr>
                    <w:pStyle w:val="Beschriftung"/>
                    <w:jc w:val="center"/>
                    <w:rPr>
                      <w:noProof/>
                      <w:color w:val="auto"/>
                    </w:rPr>
                  </w:pPr>
                </w:p>
              </w:tc>
              <w:tc>
                <w:tcPr>
                  <w:tcW w:w="3021" w:type="dxa"/>
                  <w:tcBorders>
                    <w:top w:val="single" w:sz="24" w:space="0" w:color="FFFFFF" w:themeColor="background1"/>
                  </w:tcBorders>
                  <w:shd w:val="clear" w:color="auto" w:fill="FFFFFF" w:themeFill="background1"/>
                </w:tcPr>
                <w:p w14:paraId="33BE8936" w14:textId="5CEF4187" w:rsidR="00C13881" w:rsidRPr="00340D65" w:rsidRDefault="00C13881" w:rsidP="004A7ADD">
                  <w:pPr>
                    <w:pStyle w:val="Beschriftung"/>
                    <w:jc w:val="center"/>
                    <w:rPr>
                      <w:noProof/>
                      <w:color w:val="auto"/>
                    </w:rPr>
                  </w:pPr>
                </w:p>
              </w:tc>
              <w:tc>
                <w:tcPr>
                  <w:tcW w:w="3044" w:type="dxa"/>
                  <w:tcBorders>
                    <w:top w:val="single" w:sz="24" w:space="0" w:color="FFFFFF" w:themeColor="background1"/>
                  </w:tcBorders>
                  <w:shd w:val="clear" w:color="auto" w:fill="FFFFFF" w:themeFill="background1"/>
                </w:tcPr>
                <w:p w14:paraId="2FA2A29A" w14:textId="77777777" w:rsidR="00C13881" w:rsidRPr="00340D65" w:rsidRDefault="00C13881" w:rsidP="004A7ADD">
                  <w:pPr>
                    <w:pStyle w:val="Beschriftung"/>
                    <w:jc w:val="center"/>
                    <w:rPr>
                      <w:noProof/>
                      <w:color w:val="auto"/>
                    </w:rPr>
                  </w:pPr>
                </w:p>
              </w:tc>
            </w:tr>
          </w:tbl>
          <w:p w14:paraId="45D5AC0B" w14:textId="51865EA0" w:rsidR="005339E0" w:rsidRDefault="005339E0" w:rsidP="00B43B74">
            <w:pPr>
              <w:pStyle w:val="FormatvorlageProgrammieraufgabeNumNach3Pt"/>
              <w:numPr>
                <w:ilvl w:val="0"/>
                <w:numId w:val="0"/>
              </w:numPr>
              <w:ind w:left="360"/>
              <w:rPr>
                <w:i/>
              </w:rPr>
            </w:pPr>
          </w:p>
          <w:p w14:paraId="18CDE588" w14:textId="365C7F96" w:rsidR="00C13881" w:rsidRPr="00C13881" w:rsidRDefault="00106956" w:rsidP="00C13881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FDD6EF4" wp14:editId="444F8E54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266139</wp:posOffset>
                  </wp:positionV>
                  <wp:extent cx="874395" cy="961686"/>
                  <wp:effectExtent l="0" t="0" r="1905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9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5976281" wp14:editId="50AFFDBB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189865</wp:posOffset>
                      </wp:positionV>
                      <wp:extent cx="3581400" cy="876300"/>
                      <wp:effectExtent l="438150" t="0" r="19050" b="19050"/>
                      <wp:wrapNone/>
                      <wp:docPr id="5" name="Sprechblase: rechteckig mit abgerundeten Eck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876300"/>
                              </a:xfrm>
                              <a:prstGeom prst="wedgeRoundRectCallout">
                                <a:avLst>
                                  <a:gd name="adj1" fmla="val -61255"/>
                                  <a:gd name="adj2" fmla="val -481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29CBE7" w14:textId="77777777" w:rsidR="00C13881" w:rsidRPr="004026FF" w:rsidRDefault="00C13881" w:rsidP="00C13881">
                                  <w:pPr>
                                    <w:spacing w:after="0" w:line="360" w:lineRule="auto"/>
                                    <w:rPr>
                                      <w:b/>
                                      <w:color w:val="066684" w:themeColor="accent6" w:themeShade="BF"/>
                                      <w:sz w:val="24"/>
                                      <w:szCs w:val="24"/>
                                      <w:lang w:val="de-CH"/>
                                    </w:rPr>
                                  </w:pPr>
                                  <w:r w:rsidRPr="004026FF">
                                    <w:rPr>
                                      <w:b/>
                                      <w:color w:val="066684" w:themeColor="accent6" w:themeShade="BF"/>
                                      <w:sz w:val="24"/>
                                      <w:szCs w:val="24"/>
                                      <w:lang w:val="de-CH"/>
                                    </w:rPr>
                                    <w:t>Zusatzaufgabe:</w:t>
                                  </w:r>
                                </w:p>
                                <w:p w14:paraId="64803375" w14:textId="77777777" w:rsidR="00C13881" w:rsidRPr="004026FF" w:rsidRDefault="00C13881" w:rsidP="00C13881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  <w:lang w:val="de-CH"/>
                                    </w:rPr>
                                  </w:pPr>
                                  <w:r w:rsidRPr="004026FF">
                                    <w:rPr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>Entwickle eine eigene Tonfolge und beschreibe mündlich, welchen Zweck sie erfüllen soll.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97628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5" o:spid="_x0000_s1032" type="#_x0000_t62" style="position:absolute;margin-left:129.9pt;margin-top:14.95pt;width:282pt;height:6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" adj="-2431,9761" fillcolor="white [3212]" strokecolor="#c1edfc [665]" strokeweight="1.5pt">
                      <v:textbox>
                        <w:txbxContent>
                          <w:p w14:paraId="3E29CBE7" w14:textId="77777777" w:rsidR="00C13881" w:rsidRPr="004026FF" w:rsidRDefault="00C13881" w:rsidP="00C13881">
                            <w:pPr>
                              <w:spacing w:after="0" w:line="360" w:lineRule="auto"/>
                              <w:rPr>
                                <w:b/>
                                <w:color w:val="066684" w:themeColor="accent6" w:themeShade="BF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4026FF">
                              <w:rPr>
                                <w:b/>
                                <w:color w:val="066684" w:themeColor="accent6" w:themeShade="BF"/>
                                <w:sz w:val="24"/>
                                <w:szCs w:val="24"/>
                                <w:lang w:val="de-CH"/>
                              </w:rPr>
                              <w:t>Zusatzaufgabe:</w:t>
                            </w:r>
                          </w:p>
                          <w:p w14:paraId="64803375" w14:textId="77777777" w:rsidR="00C13881" w:rsidRPr="004026FF" w:rsidRDefault="00C13881" w:rsidP="00C13881">
                            <w:pPr>
                              <w:rPr>
                                <w:b/>
                                <w:color w:val="0D0D0D" w:themeColor="text1" w:themeTint="F2"/>
                                <w:sz w:val="21"/>
                                <w:szCs w:val="21"/>
                                <w:lang w:val="de-CH"/>
                              </w:rPr>
                            </w:pPr>
                            <w:r w:rsidRPr="004026FF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Entwickle eine eigene Tonfolge und beschreibe mündlich, welchen Zweck sie erfüllen soll.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54B038" w14:textId="77777777" w:rsidR="00C13881" w:rsidRPr="00C13881" w:rsidRDefault="00C13881" w:rsidP="00C13881"/>
          <w:p w14:paraId="61CC42F7" w14:textId="77777777" w:rsidR="00C13881" w:rsidRPr="00C13881" w:rsidRDefault="00C13881" w:rsidP="00C13881"/>
          <w:p w14:paraId="3C3B1342" w14:textId="77777777" w:rsidR="00C13881" w:rsidRPr="00C13881" w:rsidRDefault="00C13881" w:rsidP="00C13881"/>
          <w:p w14:paraId="1DB10AD7" w14:textId="7C328148" w:rsidR="00C13881" w:rsidRPr="00C13881" w:rsidRDefault="00C13881" w:rsidP="00C13881">
            <w:pPr>
              <w:tabs>
                <w:tab w:val="left" w:pos="1155"/>
              </w:tabs>
            </w:pPr>
          </w:p>
        </w:tc>
      </w:tr>
    </w:tbl>
    <w:p w14:paraId="1C653E1F" w14:textId="059D0C57" w:rsidR="00F753C8" w:rsidRPr="002E3043" w:rsidRDefault="00F753C8" w:rsidP="00E03648">
      <w:pPr>
        <w:pStyle w:val="berschriftAB"/>
        <w:tabs>
          <w:tab w:val="left" w:pos="2070"/>
        </w:tabs>
      </w:pPr>
    </w:p>
    <w:sectPr w:rsidR="00F753C8" w:rsidRPr="002E3043" w:rsidSect="0073746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021" w:right="964" w:bottom="680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F0443" w14:textId="77777777" w:rsidR="00F6510A" w:rsidRDefault="00F6510A" w:rsidP="00F9312A">
      <w:pPr>
        <w:spacing w:after="0" w:line="240" w:lineRule="auto"/>
      </w:pPr>
      <w:r>
        <w:separator/>
      </w:r>
    </w:p>
  </w:endnote>
  <w:endnote w:type="continuationSeparator" w:id="0">
    <w:p w14:paraId="0050576C" w14:textId="77777777" w:rsidR="00F6510A" w:rsidRDefault="00F6510A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4040E" w14:textId="77777777" w:rsidR="005B7CBA" w:rsidRDefault="005B7C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F0CA" w14:textId="73478FB3" w:rsidR="00E57E8D" w:rsidRPr="00E03648" w:rsidRDefault="00CE3E8D" w:rsidP="00CE3E8D">
    <w:pPr>
      <w:pStyle w:val="Fuzeile"/>
      <w:tabs>
        <w:tab w:val="clear" w:pos="4536"/>
        <w:tab w:val="clear" w:pos="9072"/>
        <w:tab w:val="right" w:pos="9781"/>
      </w:tabs>
      <w:rPr>
        <w:sz w:val="16"/>
        <w:szCs w:val="16"/>
      </w:rPr>
    </w:pPr>
    <w:bookmarkStart w:id="0" w:name="_Hlk36736470"/>
    <w:r w:rsidRPr="00E03648">
      <w:rPr>
        <w:rFonts w:cstheme="minorHAnsi"/>
        <w:sz w:val="16"/>
        <w:szCs w:val="16"/>
      </w:rPr>
      <w:t>© Cornelsen Experimenta 0</w:t>
    </w:r>
    <w:r w:rsidR="00654B14">
      <w:rPr>
        <w:rFonts w:cstheme="minorHAnsi"/>
        <w:sz w:val="16"/>
        <w:szCs w:val="16"/>
      </w:rPr>
      <w:t>6</w:t>
    </w:r>
    <w:r w:rsidRPr="00E03648">
      <w:rPr>
        <w:rFonts w:cstheme="minorHAnsi"/>
        <w:sz w:val="16"/>
        <w:szCs w:val="16"/>
      </w:rPr>
      <w:t>-2020</w:t>
    </w:r>
    <w:bookmarkEnd w:id="0"/>
    <w:r w:rsidRPr="00E03648">
      <w:rPr>
        <w:rFonts w:cstheme="minorHAnsi"/>
        <w:sz w:val="16"/>
        <w:szCs w:val="16"/>
      </w:rPr>
      <w:t xml:space="preserve">, </w:t>
    </w:r>
    <w:r w:rsidR="004A7ADD">
      <w:rPr>
        <w:rFonts w:cstheme="minorHAnsi"/>
        <w:sz w:val="16"/>
        <w:szCs w:val="16"/>
      </w:rPr>
      <w:t>Abb.</w:t>
    </w:r>
    <w:r w:rsidR="00F1301C">
      <w:rPr>
        <w:rFonts w:cstheme="minorHAnsi"/>
        <w:sz w:val="16"/>
        <w:szCs w:val="16"/>
      </w:rPr>
      <w:t xml:space="preserve">: </w:t>
    </w:r>
    <w:proofErr w:type="spellStart"/>
    <w:r w:rsidR="00654B14">
      <w:rPr>
        <w:rFonts w:cstheme="minorHAnsi"/>
        <w:sz w:val="16"/>
        <w:szCs w:val="16"/>
      </w:rPr>
      <w:t>Kinematics</w:t>
    </w:r>
    <w:proofErr w:type="spellEnd"/>
    <w:r w:rsidR="00654B14">
      <w:rPr>
        <w:rFonts w:cstheme="minorHAnsi"/>
        <w:sz w:val="16"/>
        <w:szCs w:val="16"/>
      </w:rPr>
      <w:t xml:space="preserve"> GmbH;</w:t>
    </w:r>
    <w:r w:rsidR="00E03648" w:rsidRPr="00E03648">
      <w:rPr>
        <w:rFonts w:cstheme="minorHAnsi"/>
        <w:sz w:val="16"/>
        <w:szCs w:val="16"/>
      </w:rPr>
      <w:t xml:space="preserve"> </w:t>
    </w:r>
    <w:bookmarkStart w:id="1" w:name="_GoBack"/>
    <w:bookmarkEnd w:id="1"/>
    <w:r w:rsidR="00E03648" w:rsidRPr="00E03648">
      <w:rPr>
        <w:rFonts w:cstheme="minorHAnsi"/>
        <w:sz w:val="16"/>
        <w:szCs w:val="16"/>
      </w:rPr>
      <w:t xml:space="preserve">links: </w:t>
    </w:r>
    <w:proofErr w:type="spellStart"/>
    <w:r w:rsidR="00E03648" w:rsidRPr="00E03648">
      <w:rPr>
        <w:rFonts w:cstheme="minorHAnsi"/>
        <w:sz w:val="16"/>
        <w:szCs w:val="16"/>
      </w:rPr>
      <w:t>Katje</w:t>
    </w:r>
    <w:r w:rsidR="00E03648">
      <w:rPr>
        <w:rFonts w:cstheme="minorHAnsi"/>
        <w:sz w:val="16"/>
        <w:szCs w:val="16"/>
      </w:rPr>
      <w:t>n</w:t>
    </w:r>
    <w:r w:rsidR="00E03648" w:rsidRPr="00E03648">
      <w:rPr>
        <w:rFonts w:cstheme="minorHAnsi"/>
        <w:sz w:val="16"/>
        <w:szCs w:val="16"/>
      </w:rPr>
      <w:t>ka</w:t>
    </w:r>
    <w:proofErr w:type="spellEnd"/>
    <w:r w:rsidR="00E03648" w:rsidRPr="00E03648">
      <w:rPr>
        <w:rFonts w:cstheme="minorHAnsi"/>
        <w:sz w:val="16"/>
        <w:szCs w:val="16"/>
      </w:rPr>
      <w:t xml:space="preserve"> Kraus</w:t>
    </w:r>
    <w:r w:rsidR="00E03648">
      <w:rPr>
        <w:rFonts w:cstheme="minorHAnsi"/>
        <w:sz w:val="16"/>
        <w:szCs w:val="16"/>
      </w:rPr>
      <w:t>e</w:t>
    </w:r>
    <w:r w:rsidRPr="00E03648">
      <w:rPr>
        <w:sz w:val="16"/>
        <w:szCs w:val="16"/>
      </w:rPr>
      <w:tab/>
      <w:t>71601_71602_eXperiBot_01.00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34846" w14:textId="77777777" w:rsidR="005B7CBA" w:rsidRDefault="005B7C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4444B" w14:textId="77777777" w:rsidR="00F6510A" w:rsidRDefault="00F6510A" w:rsidP="00F9312A">
      <w:pPr>
        <w:spacing w:after="0" w:line="240" w:lineRule="auto"/>
      </w:pPr>
      <w:r>
        <w:separator/>
      </w:r>
    </w:p>
  </w:footnote>
  <w:footnote w:type="continuationSeparator" w:id="0">
    <w:p w14:paraId="52DC31AC" w14:textId="77777777" w:rsidR="00F6510A" w:rsidRDefault="00F6510A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C9170" w14:textId="77777777" w:rsidR="005B7CBA" w:rsidRDefault="005B7CB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FFBA" w14:textId="25ED2C32" w:rsidR="00F9312A" w:rsidRDefault="00527A04" w:rsidP="001D25F8">
    <w:pPr>
      <w:pStyle w:val="Kopfzeile"/>
      <w:ind w:right="31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95CE3C" wp14:editId="696AFAE7">
          <wp:simplePos x="0" y="0"/>
          <wp:positionH relativeFrom="column">
            <wp:posOffset>4752340</wp:posOffset>
          </wp:positionH>
          <wp:positionV relativeFrom="paragraph">
            <wp:posOffset>-25400</wp:posOffset>
          </wp:positionV>
          <wp:extent cx="1666800" cy="4572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883E15" wp14:editId="038D0C08">
              <wp:simplePos x="0" y="0"/>
              <wp:positionH relativeFrom="column">
                <wp:posOffset>80010</wp:posOffset>
              </wp:positionH>
              <wp:positionV relativeFrom="paragraph">
                <wp:posOffset>38735</wp:posOffset>
              </wp:positionV>
              <wp:extent cx="3990975" cy="41910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9923A8" w14:textId="4D36B1CB" w:rsidR="00AB7EF2" w:rsidRPr="00777B72" w:rsidRDefault="00B43B74" w:rsidP="00AB7EF2">
                          <w:pPr>
                            <w:tabs>
                              <w:tab w:val="left" w:pos="567"/>
                            </w:tabs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43B74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Projekt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 w:rsidR="00393369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Power</w:t>
                          </w:r>
                          <w:r w:rsidR="003A493B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brain macht Musik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83E1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5" type="#_x0000_t202" style="position:absolute;margin-left:6.3pt;margin-top:3.05pt;width:314.25pt;height:33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" filled="f" stroked="f">
              <v:textbox>
                <w:txbxContent>
                  <w:p w14:paraId="489923A8" w14:textId="4D36B1CB" w:rsidR="00AB7EF2" w:rsidRPr="00777B72" w:rsidRDefault="00B43B74" w:rsidP="00AB7EF2">
                    <w:pPr>
                      <w:tabs>
                        <w:tab w:val="left" w:pos="567"/>
                      </w:tabs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B43B74">
                      <w:rPr>
                        <w:color w:val="FFFFFF" w:themeColor="background1"/>
                        <w:sz w:val="40"/>
                        <w:szCs w:val="40"/>
                      </w:rPr>
                      <w:t>Projekt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r w:rsidR="00393369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Power</w:t>
                    </w:r>
                    <w:r w:rsidR="003A493B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brain macht Musik</w:t>
                    </w:r>
                  </w:p>
                </w:txbxContent>
              </v:textbox>
            </v:shape>
          </w:pict>
        </mc:Fallback>
      </mc:AlternateContent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BD3CB1" wp14:editId="16C55355">
              <wp:simplePos x="0" y="0"/>
              <wp:positionH relativeFrom="column">
                <wp:posOffset>-24765</wp:posOffset>
              </wp:positionH>
              <wp:positionV relativeFrom="paragraph">
                <wp:posOffset>-46990</wp:posOffset>
              </wp:positionV>
              <wp:extent cx="4619625" cy="504825"/>
              <wp:effectExtent l="0" t="0" r="9525" b="952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9625" cy="504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0646A" id="Rechteck 10" o:spid="_x0000_s1026" style="position:absolute;margin-left:-1.95pt;margin-top:-3.7pt;width:363.75pt;height:39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" fillcolor="#83dcf8 [1305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53843" w14:textId="77777777" w:rsidR="005B7CBA" w:rsidRDefault="005B7C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550E21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AC63CC"/>
    <w:multiLevelType w:val="hybridMultilevel"/>
    <w:tmpl w:val="0CA0BBF4"/>
    <w:lvl w:ilvl="0" w:tplc="0818C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C73C7"/>
    <w:multiLevelType w:val="hybridMultilevel"/>
    <w:tmpl w:val="B3C051B0"/>
    <w:lvl w:ilvl="0" w:tplc="06F096B2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29B8"/>
    <w:multiLevelType w:val="hybridMultilevel"/>
    <w:tmpl w:val="50762840"/>
    <w:lvl w:ilvl="0" w:tplc="2F02D4A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63655457"/>
    <w:multiLevelType w:val="hybridMultilevel"/>
    <w:tmpl w:val="942E51D0"/>
    <w:lvl w:ilvl="0" w:tplc="1CC2844E">
      <w:start w:val="1"/>
      <w:numFmt w:val="decimal"/>
      <w:pStyle w:val="FormatvorlageProgrammieraufgabeNumNach3P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0"/>
  <w:hyphenationZone w:val="425"/>
  <w:characterSpacingControl w:val="doNotCompress"/>
  <w:savePreviewPicture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2018F"/>
    <w:rsid w:val="00072EDF"/>
    <w:rsid w:val="00077B4C"/>
    <w:rsid w:val="00080816"/>
    <w:rsid w:val="00087A41"/>
    <w:rsid w:val="00090774"/>
    <w:rsid w:val="00090805"/>
    <w:rsid w:val="000926AB"/>
    <w:rsid w:val="000C274A"/>
    <w:rsid w:val="000E4968"/>
    <w:rsid w:val="000E79A1"/>
    <w:rsid w:val="00100D36"/>
    <w:rsid w:val="00101754"/>
    <w:rsid w:val="001058A0"/>
    <w:rsid w:val="00106950"/>
    <w:rsid w:val="00106956"/>
    <w:rsid w:val="001073A5"/>
    <w:rsid w:val="00127497"/>
    <w:rsid w:val="00136936"/>
    <w:rsid w:val="00146990"/>
    <w:rsid w:val="00150C2F"/>
    <w:rsid w:val="00153881"/>
    <w:rsid w:val="001675CF"/>
    <w:rsid w:val="00180AC3"/>
    <w:rsid w:val="00180E06"/>
    <w:rsid w:val="0018222E"/>
    <w:rsid w:val="00182688"/>
    <w:rsid w:val="001846C6"/>
    <w:rsid w:val="00187616"/>
    <w:rsid w:val="00187DE7"/>
    <w:rsid w:val="00191B66"/>
    <w:rsid w:val="001958D2"/>
    <w:rsid w:val="001A2479"/>
    <w:rsid w:val="001A3CA5"/>
    <w:rsid w:val="001B3C8C"/>
    <w:rsid w:val="001B5045"/>
    <w:rsid w:val="001C72ED"/>
    <w:rsid w:val="001D25F8"/>
    <w:rsid w:val="001E7A0F"/>
    <w:rsid w:val="001F7926"/>
    <w:rsid w:val="002116E5"/>
    <w:rsid w:val="00226FA7"/>
    <w:rsid w:val="00233B76"/>
    <w:rsid w:val="002348C7"/>
    <w:rsid w:val="002361F5"/>
    <w:rsid w:val="00241AB9"/>
    <w:rsid w:val="00245AED"/>
    <w:rsid w:val="00245B8C"/>
    <w:rsid w:val="00263A9D"/>
    <w:rsid w:val="0027353F"/>
    <w:rsid w:val="00290805"/>
    <w:rsid w:val="002946EC"/>
    <w:rsid w:val="002E081C"/>
    <w:rsid w:val="002E3043"/>
    <w:rsid w:val="002F0B6A"/>
    <w:rsid w:val="002F6869"/>
    <w:rsid w:val="00305648"/>
    <w:rsid w:val="003150E9"/>
    <w:rsid w:val="00325CA8"/>
    <w:rsid w:val="00326EB1"/>
    <w:rsid w:val="00334F0D"/>
    <w:rsid w:val="00340973"/>
    <w:rsid w:val="00340D65"/>
    <w:rsid w:val="00367275"/>
    <w:rsid w:val="003712C7"/>
    <w:rsid w:val="00393369"/>
    <w:rsid w:val="00395B41"/>
    <w:rsid w:val="003A1BF8"/>
    <w:rsid w:val="003A493B"/>
    <w:rsid w:val="003B236F"/>
    <w:rsid w:val="003C1D96"/>
    <w:rsid w:val="003C4B9F"/>
    <w:rsid w:val="003D40A0"/>
    <w:rsid w:val="003D5F0D"/>
    <w:rsid w:val="003E0BE9"/>
    <w:rsid w:val="003E5579"/>
    <w:rsid w:val="004026FF"/>
    <w:rsid w:val="004152ED"/>
    <w:rsid w:val="00426741"/>
    <w:rsid w:val="00433AD1"/>
    <w:rsid w:val="00434D06"/>
    <w:rsid w:val="0044418A"/>
    <w:rsid w:val="00491A98"/>
    <w:rsid w:val="004A0845"/>
    <w:rsid w:val="004A5EE7"/>
    <w:rsid w:val="004A7ADD"/>
    <w:rsid w:val="004B4453"/>
    <w:rsid w:val="004C2DC7"/>
    <w:rsid w:val="004C63C4"/>
    <w:rsid w:val="004D7177"/>
    <w:rsid w:val="004E355A"/>
    <w:rsid w:val="005050C0"/>
    <w:rsid w:val="00527A04"/>
    <w:rsid w:val="005339E0"/>
    <w:rsid w:val="00534D6F"/>
    <w:rsid w:val="00555BC1"/>
    <w:rsid w:val="00561DBE"/>
    <w:rsid w:val="0056379B"/>
    <w:rsid w:val="00566AA3"/>
    <w:rsid w:val="00583EB6"/>
    <w:rsid w:val="00595896"/>
    <w:rsid w:val="005A17D2"/>
    <w:rsid w:val="005A1FE6"/>
    <w:rsid w:val="005B66FD"/>
    <w:rsid w:val="005B7CBA"/>
    <w:rsid w:val="005F2484"/>
    <w:rsid w:val="005F4C21"/>
    <w:rsid w:val="005F5C3A"/>
    <w:rsid w:val="00605A5E"/>
    <w:rsid w:val="0062148C"/>
    <w:rsid w:val="00622895"/>
    <w:rsid w:val="00654B14"/>
    <w:rsid w:val="00667F21"/>
    <w:rsid w:val="006B29BF"/>
    <w:rsid w:val="006C1771"/>
    <w:rsid w:val="006C47CA"/>
    <w:rsid w:val="006C4834"/>
    <w:rsid w:val="006D45FD"/>
    <w:rsid w:val="006E07FC"/>
    <w:rsid w:val="006E2205"/>
    <w:rsid w:val="006E6C41"/>
    <w:rsid w:val="006F24F1"/>
    <w:rsid w:val="006F3905"/>
    <w:rsid w:val="006F3B45"/>
    <w:rsid w:val="007264C6"/>
    <w:rsid w:val="0073746A"/>
    <w:rsid w:val="00744687"/>
    <w:rsid w:val="00752949"/>
    <w:rsid w:val="00777B72"/>
    <w:rsid w:val="007866C1"/>
    <w:rsid w:val="00790647"/>
    <w:rsid w:val="00795D6A"/>
    <w:rsid w:val="007A0BD5"/>
    <w:rsid w:val="007B7DC3"/>
    <w:rsid w:val="007D180A"/>
    <w:rsid w:val="007D4235"/>
    <w:rsid w:val="007E6AC7"/>
    <w:rsid w:val="007F13CB"/>
    <w:rsid w:val="007F1486"/>
    <w:rsid w:val="0082673B"/>
    <w:rsid w:val="00844356"/>
    <w:rsid w:val="00847E3E"/>
    <w:rsid w:val="008518DE"/>
    <w:rsid w:val="0085674B"/>
    <w:rsid w:val="00857147"/>
    <w:rsid w:val="00860972"/>
    <w:rsid w:val="00862F22"/>
    <w:rsid w:val="00866484"/>
    <w:rsid w:val="00891BC1"/>
    <w:rsid w:val="00893294"/>
    <w:rsid w:val="008A6BDA"/>
    <w:rsid w:val="008E13E2"/>
    <w:rsid w:val="008F6AFC"/>
    <w:rsid w:val="00920CD1"/>
    <w:rsid w:val="0092288E"/>
    <w:rsid w:val="00933289"/>
    <w:rsid w:val="00934657"/>
    <w:rsid w:val="0094649C"/>
    <w:rsid w:val="00976327"/>
    <w:rsid w:val="009913C4"/>
    <w:rsid w:val="00993958"/>
    <w:rsid w:val="00994149"/>
    <w:rsid w:val="009B21B2"/>
    <w:rsid w:val="009B785D"/>
    <w:rsid w:val="00A0011D"/>
    <w:rsid w:val="00A178DC"/>
    <w:rsid w:val="00A30F1D"/>
    <w:rsid w:val="00A36418"/>
    <w:rsid w:val="00A526E9"/>
    <w:rsid w:val="00A605B2"/>
    <w:rsid w:val="00A715F7"/>
    <w:rsid w:val="00A851C3"/>
    <w:rsid w:val="00AA3303"/>
    <w:rsid w:val="00AA347D"/>
    <w:rsid w:val="00AB246F"/>
    <w:rsid w:val="00AB594F"/>
    <w:rsid w:val="00AB7EF2"/>
    <w:rsid w:val="00AC14BC"/>
    <w:rsid w:val="00AD7106"/>
    <w:rsid w:val="00B05780"/>
    <w:rsid w:val="00B27E0D"/>
    <w:rsid w:val="00B33FF9"/>
    <w:rsid w:val="00B418F9"/>
    <w:rsid w:val="00B43171"/>
    <w:rsid w:val="00B43B74"/>
    <w:rsid w:val="00B54567"/>
    <w:rsid w:val="00B762A0"/>
    <w:rsid w:val="00B877F4"/>
    <w:rsid w:val="00BA0E16"/>
    <w:rsid w:val="00BA7FFA"/>
    <w:rsid w:val="00BC7294"/>
    <w:rsid w:val="00BD2459"/>
    <w:rsid w:val="00BE5985"/>
    <w:rsid w:val="00BF05E6"/>
    <w:rsid w:val="00BF2BD2"/>
    <w:rsid w:val="00C10C4E"/>
    <w:rsid w:val="00C13881"/>
    <w:rsid w:val="00C15F25"/>
    <w:rsid w:val="00C40958"/>
    <w:rsid w:val="00C40AE4"/>
    <w:rsid w:val="00C41D11"/>
    <w:rsid w:val="00C573C8"/>
    <w:rsid w:val="00C7285A"/>
    <w:rsid w:val="00C76B72"/>
    <w:rsid w:val="00C84F8A"/>
    <w:rsid w:val="00C87C5A"/>
    <w:rsid w:val="00CA6FB6"/>
    <w:rsid w:val="00CB248C"/>
    <w:rsid w:val="00CE3E8D"/>
    <w:rsid w:val="00CE72A4"/>
    <w:rsid w:val="00CF46CD"/>
    <w:rsid w:val="00D023DB"/>
    <w:rsid w:val="00D05C74"/>
    <w:rsid w:val="00D13789"/>
    <w:rsid w:val="00D15425"/>
    <w:rsid w:val="00D16BF6"/>
    <w:rsid w:val="00D31A34"/>
    <w:rsid w:val="00D333B5"/>
    <w:rsid w:val="00D3441E"/>
    <w:rsid w:val="00D41D6A"/>
    <w:rsid w:val="00D557B1"/>
    <w:rsid w:val="00D60810"/>
    <w:rsid w:val="00D615E6"/>
    <w:rsid w:val="00DD2978"/>
    <w:rsid w:val="00DE4178"/>
    <w:rsid w:val="00DF40BA"/>
    <w:rsid w:val="00E03648"/>
    <w:rsid w:val="00E07C27"/>
    <w:rsid w:val="00E12974"/>
    <w:rsid w:val="00E31517"/>
    <w:rsid w:val="00E3549E"/>
    <w:rsid w:val="00E4597F"/>
    <w:rsid w:val="00E57E8D"/>
    <w:rsid w:val="00E60DA5"/>
    <w:rsid w:val="00ED28A6"/>
    <w:rsid w:val="00ED4046"/>
    <w:rsid w:val="00EE26D3"/>
    <w:rsid w:val="00EF0357"/>
    <w:rsid w:val="00EF6BDC"/>
    <w:rsid w:val="00F01C0A"/>
    <w:rsid w:val="00F1301C"/>
    <w:rsid w:val="00F15431"/>
    <w:rsid w:val="00F310BF"/>
    <w:rsid w:val="00F519C9"/>
    <w:rsid w:val="00F54478"/>
    <w:rsid w:val="00F56CE6"/>
    <w:rsid w:val="00F641DD"/>
    <w:rsid w:val="00F6510A"/>
    <w:rsid w:val="00F753C8"/>
    <w:rsid w:val="00F9312A"/>
    <w:rsid w:val="00FC0DC3"/>
    <w:rsid w:val="00FE3756"/>
    <w:rsid w:val="00FE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91A98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3B74"/>
    <w:pPr>
      <w:keepNext/>
      <w:keepLines/>
      <w:spacing w:before="40" w:after="120" w:line="240" w:lineRule="auto"/>
      <w:outlineLvl w:val="3"/>
    </w:pPr>
    <w:rPr>
      <w:rFonts w:eastAsiaTheme="majorEastAsia" w:cstheme="majorBidi"/>
      <w:b/>
      <w:iCs/>
      <w:color w:val="0D0D0D" w:themeColor="text1" w:themeTint="F2"/>
      <w:sz w:val="20"/>
      <w:szCs w:val="24"/>
      <w:lang w:eastAsia="en-GB"/>
      <w14:textOutline w14:w="9525" w14:cap="rnd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EF6BDC"/>
    <w:rPr>
      <w:b/>
      <w:color w:val="3E762A" w:themeColor="accent1" w:themeShade="BF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5050C0"/>
    <w:pPr>
      <w:spacing w:after="120" w:line="240" w:lineRule="auto"/>
      <w:ind w:left="340" w:hanging="227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D15425"/>
    <w:pPr>
      <w:ind w:left="454" w:right="340"/>
    </w:pPr>
    <w:rPr>
      <w:sz w:val="20"/>
      <w:szCs w:val="20"/>
    </w:rPr>
  </w:style>
  <w:style w:type="paragraph" w:customStyle="1" w:styleId="Sprechblase">
    <w:name w:val="Sprechblase"/>
    <w:basedOn w:val="berschriftAB"/>
    <w:qFormat/>
    <w:rsid w:val="00ED28A6"/>
    <w:rPr>
      <w:rFonts w:ascii="Segoe UI Semilight" w:hAnsi="Segoe UI Semilight" w:cs="Segoe UI Semilight"/>
      <w:color w:val="000000" w:themeColor="text1"/>
    </w:rPr>
  </w:style>
  <w:style w:type="paragraph" w:customStyle="1" w:styleId="Programmieren">
    <w:name w:val="Programmieren"/>
    <w:basedOn w:val="ProgrammieraufgabeNum"/>
    <w:qFormat/>
    <w:rsid w:val="005050C0"/>
    <w:pPr>
      <w:ind w:left="567" w:right="736" w:firstLine="0"/>
    </w:pPr>
  </w:style>
  <w:style w:type="paragraph" w:styleId="Aufzhlungszeichen">
    <w:name w:val="List Bullet"/>
    <w:basedOn w:val="Standard"/>
    <w:uiPriority w:val="99"/>
    <w:unhideWhenUsed/>
    <w:rsid w:val="00F56CE6"/>
    <w:pPr>
      <w:numPr>
        <w:numId w:val="4"/>
      </w:numPr>
      <w:contextualSpacing/>
    </w:pPr>
  </w:style>
  <w:style w:type="table" w:customStyle="1" w:styleId="FormatvorlageProgrammierschritte">
    <w:name w:val="Formatvorlage Programmierschritte"/>
    <w:basedOn w:val="NormaleTabelle"/>
    <w:uiPriority w:val="99"/>
    <w:rsid w:val="006E2205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</w:tblPr>
  </w:style>
  <w:style w:type="table" w:customStyle="1" w:styleId="Formatvorlage1">
    <w:name w:val="Formatvorlage1"/>
    <w:basedOn w:val="NormaleTabelle"/>
    <w:uiPriority w:val="99"/>
    <w:rsid w:val="00D023DB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  <w:tblCellMar>
        <w:top w:w="57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66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64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64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484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7F1486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customStyle="1" w:styleId="FormatvorlageProgrammieraufgabeNumNach3Pt">
    <w:name w:val="Formatvorlage Programmieraufgabe_Num + Nach:  3 Pt."/>
    <w:basedOn w:val="ProgrammieraufgabeNum"/>
    <w:rsid w:val="00491A98"/>
    <w:pPr>
      <w:numPr>
        <w:numId w:val="6"/>
      </w:numPr>
      <w:spacing w:after="60"/>
      <w:ind w:left="426" w:hanging="284"/>
    </w:pPr>
    <w:rPr>
      <w:rFonts w:eastAsia="Times New Roman" w:cs="Times New Roman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43B74"/>
    <w:rPr>
      <w:rFonts w:eastAsiaTheme="majorEastAsia" w:cstheme="majorBidi"/>
      <w:b/>
      <w:iCs/>
      <w:color w:val="0D0D0D" w:themeColor="text1" w:themeTint="F2"/>
      <w:sz w:val="20"/>
      <w:szCs w:val="24"/>
      <w:lang w:eastAsia="en-GB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0AA7E-551A-4369-A958-3A3D1869FCAB}">
  <ds:schemaRefs>
    <ds:schemaRef ds:uri="dca4c369-cec1-4151-b7c3-7c3a4d85a62a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06a61b3-2686-4188-a7a7-91ed1e7aeb32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A36966-1D8F-462F-A7AF-401DC8F3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FB86BCE8</Template>
  <TotalTime>0</TotalTime>
  <Pages>1</Pages>
  <Words>54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Cornelsen Experimenta GmbH</dc:creator>
  <cp:keywords/>
  <dc:description/>
  <cp:lastModifiedBy>Meyer, Katharina</cp:lastModifiedBy>
  <cp:revision>25</cp:revision>
  <cp:lastPrinted>2019-03-28T10:16:00Z</cp:lastPrinted>
  <dcterms:created xsi:type="dcterms:W3CDTF">2020-06-22T15:28:00Z</dcterms:created>
  <dcterms:modified xsi:type="dcterms:W3CDTF">2020-06-24T09:10:00Z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