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56F21" w14:textId="1402FC84" w:rsidR="001F7149" w:rsidRPr="001F7149" w:rsidRDefault="00897699" w:rsidP="00DD66DB">
      <w:pPr>
        <w:pStyle w:val="berschriftAB"/>
        <w:tabs>
          <w:tab w:val="left" w:pos="1985"/>
        </w:tabs>
        <w:spacing w:before="60" w:after="0"/>
        <w:ind w:firstLine="284"/>
        <w:rPr>
          <w:b w:val="0"/>
          <w:color w:val="318B98" w:themeColor="accent5" w:themeShade="BF"/>
        </w:rPr>
      </w:pPr>
      <w:r w:rsidRPr="00F63FD0">
        <w:rPr>
          <w:b w:val="0"/>
          <w:noProof/>
          <w:color w:val="066684" w:themeColor="accent6" w:themeShade="BF"/>
        </w:rPr>
        <w:drawing>
          <wp:anchor distT="0" distB="0" distL="114300" distR="114300" simplePos="0" relativeHeight="251653631" behindDoc="0" locked="0" layoutInCell="1" allowOverlap="1" wp14:anchorId="0BABC2F8" wp14:editId="134CEE4F">
            <wp:simplePos x="0" y="0"/>
            <wp:positionH relativeFrom="column">
              <wp:posOffset>1333500</wp:posOffset>
            </wp:positionH>
            <wp:positionV relativeFrom="paragraph">
              <wp:posOffset>0</wp:posOffset>
            </wp:positionV>
            <wp:extent cx="581025" cy="258445"/>
            <wp:effectExtent l="0" t="0" r="9525" b="825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 Schwierigkeitsstufe_easy_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49" w:rsidRPr="00F63FD0">
        <w:rPr>
          <w:b w:val="0"/>
          <w:color w:val="066684" w:themeColor="accent6" w:themeShade="BF"/>
        </w:rPr>
        <w:t>Kniffeligkeits-Stufe:</w:t>
      </w:r>
      <w:r w:rsidR="00124FCE">
        <w:rPr>
          <w:b w:val="0"/>
          <w:color w:val="066684" w:themeColor="accent6" w:themeShade="BF"/>
        </w:rPr>
        <w:t xml:space="preserve"> </w:t>
      </w:r>
      <w:r>
        <w:rPr>
          <w:b w:val="0"/>
          <w:color w:val="066684" w:themeColor="accent6" w:themeShade="BF"/>
        </w:rPr>
        <w:t xml:space="preserve">                    </w:t>
      </w:r>
      <w:r w:rsidRPr="00897699">
        <w:rPr>
          <w:color w:val="066684" w:themeColor="accent6" w:themeShade="BF"/>
        </w:rPr>
        <w:t>easy</w:t>
      </w:r>
      <w:bookmarkStart w:id="0" w:name="_GoBack"/>
      <w:bookmarkEnd w:id="0"/>
    </w:p>
    <w:p w14:paraId="0AAFFF94" w14:textId="4C2AB601" w:rsidR="00325CA8" w:rsidRPr="001F7149" w:rsidRDefault="001F7149" w:rsidP="001F7149">
      <w:pPr>
        <w:pStyle w:val="berschriftAB"/>
        <w:spacing w:after="0"/>
        <w:rPr>
          <w:b w:val="0"/>
          <w:color w:val="318B98" w:themeColor="accent5" w:themeShade="BF"/>
        </w:rPr>
      </w:pPr>
      <w:r w:rsidRPr="001F7149">
        <w:rPr>
          <w:b w:val="0"/>
          <w:noProof/>
          <w:color w:val="318B98" w:themeColor="accent5" w:themeShade="BF"/>
        </w:rPr>
        <w:drawing>
          <wp:anchor distT="0" distB="0" distL="114300" distR="114300" simplePos="0" relativeHeight="251654656" behindDoc="0" locked="0" layoutInCell="1" allowOverlap="1" wp14:anchorId="1AAB2439" wp14:editId="5D101068">
            <wp:simplePos x="0" y="0"/>
            <wp:positionH relativeFrom="column">
              <wp:posOffset>-258445</wp:posOffset>
            </wp:positionH>
            <wp:positionV relativeFrom="paragraph">
              <wp:posOffset>158956</wp:posOffset>
            </wp:positionV>
            <wp:extent cx="1706245" cy="1999615"/>
            <wp:effectExtent l="0" t="0" r="825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FF95" w14:textId="0DC4D77A" w:rsidR="00325CA8" w:rsidRDefault="001F7149" w:rsidP="00334F0D">
      <w:pPr>
        <w:pStyle w:val="berschriftAB"/>
      </w:pPr>
      <w:r w:rsidRPr="001F7149">
        <w:rPr>
          <w:b w:val="0"/>
          <w:noProof/>
          <w:color w:val="318B98" w:themeColor="accent5" w:themeShade="BF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F246911" wp14:editId="60E0A313">
                <wp:simplePos x="0" y="0"/>
                <wp:positionH relativeFrom="column">
                  <wp:posOffset>1403985</wp:posOffset>
                </wp:positionH>
                <wp:positionV relativeFrom="paragraph">
                  <wp:posOffset>31956</wp:posOffset>
                </wp:positionV>
                <wp:extent cx="2781300" cy="1619250"/>
                <wp:effectExtent l="190500" t="0" r="19050" b="19050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19250"/>
                        </a:xfrm>
                        <a:prstGeom prst="wedgeRoundRectCallout">
                          <a:avLst>
                            <a:gd name="adj1" fmla="val -63288"/>
                            <a:gd name="adj2" fmla="val -2230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DD746" w14:textId="77777777" w:rsidR="00F229F7" w:rsidRDefault="00752949" w:rsidP="00BD2459">
                            <w:pPr>
                              <w:pStyle w:val="Sprechblase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</w:pPr>
                            <w:bookmarkStart w:id="1" w:name="_Hlk35700809"/>
                            <w:bookmarkEnd w:id="1"/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Lass den </w:t>
                            </w:r>
                            <w:r w:rsidRPr="00C61023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eXperiBot</w:t>
                            </w:r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 deinen Klassenraum erkunden. Dazu muss er Hindernissen ausweichen können. </w:t>
                            </w:r>
                            <w:r w:rsidR="00DE1894"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br/>
                            </w:r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Mit dem Multisensor kann der </w:t>
                            </w:r>
                            <w:r w:rsidRPr="00C61023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eXperiBot</w:t>
                            </w:r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 Hindernisse erkennen. Wenn der Sensor ein Hindernis erkennt, soll er rückwärts ausweichen. Sonst soll er ständig vorwärtsfahren. </w:t>
                            </w:r>
                          </w:p>
                          <w:p w14:paraId="4E649501" w14:textId="100A6AF1" w:rsidR="00326EB1" w:rsidRPr="00DE1894" w:rsidRDefault="00752949" w:rsidP="00BD2459">
                            <w:pPr>
                              <w:pStyle w:val="Sprechblase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</w:pPr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Hier erfährst du, wie man </w:t>
                            </w:r>
                            <w:r w:rsidR="008A498A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ein</w:t>
                            </w:r>
                            <w:r w:rsidR="00055FFC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1894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einfaches Programm zum Umfahren der Hindernisse erstellt</w:t>
                            </w:r>
                            <w:r w:rsidR="00233B76" w:rsidRPr="00DE1894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469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5" o:spid="_x0000_s1026" type="#_x0000_t62" style="position:absolute;margin-left:110.55pt;margin-top:2.5pt;width:219pt;height:127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" adj="-2870,5983" filled="f" strokecolor="#318b98 [2408]" strokeweight="1.5pt">
                <v:textbox>
                  <w:txbxContent>
                    <w:p w14:paraId="520DD746" w14:textId="77777777" w:rsidR="00F229F7" w:rsidRDefault="00752949" w:rsidP="00BD2459">
                      <w:pPr>
                        <w:pStyle w:val="Sprechblase"/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</w:pPr>
                      <w:bookmarkStart w:id="1" w:name="_Hlk35700809"/>
                      <w:bookmarkEnd w:id="1"/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Lass den </w:t>
                      </w:r>
                      <w:r w:rsidRPr="00C61023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>eXperiBot</w:t>
                      </w:r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 deinen Klassenraum erkunden. Dazu muss er Hindernissen ausweichen können. </w:t>
                      </w:r>
                      <w:r w:rsidR="00DE1894"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br/>
                      </w:r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Mit dem Multisensor kann der </w:t>
                      </w:r>
                      <w:r w:rsidRPr="00C61023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>eXperiBot</w:t>
                      </w:r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 Hindernisse erkennen. Wenn der Sensor ein Hindernis erkennt, soll er rückwärts ausweichen. Sonst soll er ständig vorwärtsfahren. </w:t>
                      </w:r>
                    </w:p>
                    <w:p w14:paraId="4E649501" w14:textId="100A6AF1" w:rsidR="00326EB1" w:rsidRPr="00DE1894" w:rsidRDefault="00752949" w:rsidP="00BD2459">
                      <w:pPr>
                        <w:pStyle w:val="Sprechblase"/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</w:pPr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Hier erfährst du, wie man </w:t>
                      </w:r>
                      <w:r w:rsidR="008A498A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>ein</w:t>
                      </w:r>
                      <w:r w:rsidR="00055FFC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 w:rsidRPr="00DE1894">
                        <w:rPr>
                          <w:rFonts w:asciiTheme="minorHAnsi" w:hAnsiTheme="minorHAnsi" w:cstheme="minorHAnsi"/>
                          <w:b w:val="0"/>
                          <w:sz w:val="18"/>
                          <w:szCs w:val="18"/>
                        </w:rPr>
                        <w:t>einfaches Programm zum Umfahren der Hindernisse erstellt</w:t>
                      </w:r>
                      <w:r w:rsidR="00233B76" w:rsidRPr="00DE1894">
                        <w:rPr>
                          <w:rFonts w:asciiTheme="minorHAnsi" w:hAnsiTheme="minorHAnsi" w:cstheme="minorHAnsi"/>
                          <w:b w:val="0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1BED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65D05C" wp14:editId="69992F94">
                <wp:simplePos x="0" y="0"/>
                <wp:positionH relativeFrom="column">
                  <wp:posOffset>4232910</wp:posOffset>
                </wp:positionH>
                <wp:positionV relativeFrom="paragraph">
                  <wp:posOffset>85090</wp:posOffset>
                </wp:positionV>
                <wp:extent cx="1972945" cy="2386965"/>
                <wp:effectExtent l="0" t="0" r="825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2386965"/>
                          <a:chOff x="0" y="0"/>
                          <a:chExt cx="1972945" cy="2386965"/>
                        </a:xfrm>
                      </wpg:grpSpPr>
                      <wpg:grpSp>
                        <wpg:cNvPr id="6" name="Gruppieren 6"/>
                        <wpg:cNvGrpSpPr/>
                        <wpg:grpSpPr>
                          <a:xfrm>
                            <a:off x="391159" y="0"/>
                            <a:ext cx="1581786" cy="956309"/>
                            <a:chOff x="634" y="0"/>
                            <a:chExt cx="1581786" cy="956309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4" y="0"/>
                              <a:ext cx="1503682" cy="9563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Textfeld 4"/>
                          <wps:cNvSpPr txBox="1"/>
                          <wps:spPr>
                            <a:xfrm>
                              <a:off x="1162050" y="38100"/>
                              <a:ext cx="420370" cy="2286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55AEB5" w14:textId="0A902BE0" w:rsidR="00F229F7" w:rsidRPr="00F229F7" w:rsidRDefault="00F229F7" w:rsidP="00F229F7">
                                <w:pPr>
                                  <w:pStyle w:val="Beschriftung"/>
                                  <w:jc w:val="right"/>
                                  <w:rPr>
                                    <w:b/>
                                    <w:i w:val="0"/>
                                    <w:noProof/>
                                    <w:color w:val="auto"/>
                                  </w:rPr>
                                </w:pPr>
                                <w:r w:rsidRPr="00F229F7">
                                  <w:rPr>
                                    <w:i w:val="0"/>
                                    <w:color w:val="auto"/>
                                  </w:rPr>
                                  <w:t xml:space="preserve">Abb. </w:t>
                                </w:r>
                                <w:r w:rsidRPr="00F229F7">
                                  <w:rPr>
                                    <w:i w:val="0"/>
                                    <w:color w:val="auto"/>
                                  </w:rPr>
                                  <w:fldChar w:fldCharType="begin"/>
                                </w:r>
                                <w:r w:rsidRPr="00F229F7">
                                  <w:rPr>
                                    <w:i w:val="0"/>
                                    <w:color w:val="auto"/>
                                  </w:rPr>
                                  <w:instrText xml:space="preserve"> SEQ Abbildung \* ARABIC </w:instrText>
                                </w:r>
                                <w:r w:rsidRPr="00F229F7">
                                  <w:rPr>
                                    <w:i w:val="0"/>
                                    <w:color w:val="auto"/>
                                  </w:rPr>
                                  <w:fldChar w:fldCharType="separate"/>
                                </w:r>
                                <w:r w:rsidRPr="00F229F7">
                                  <w:rPr>
                                    <w:i w:val="0"/>
                                    <w:noProof/>
                                    <w:color w:val="auto"/>
                                  </w:rPr>
                                  <w:t>1</w:t>
                                </w:r>
                                <w:r w:rsidRPr="00F229F7">
                                  <w:rPr>
                                    <w:i w:val="0"/>
                                    <w:color w:val="auto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50"/>
                            <a:ext cx="1972310" cy="1224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5D05C" id="Gruppieren 13" o:spid="_x0000_s1027" style="position:absolute;margin-left:333.3pt;margin-top:6.7pt;width:155.35pt;height:187.95pt;z-index:251704320" coordsize="19729,238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">
                <v:group id="Gruppieren 6" o:spid="_x0000_s1028" style="position:absolute;left:3911;width:15818;height:9563" coordorigin="6" coordsize="15817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9" type="#_x0000_t75" style="position:absolute;left:6;width:15037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">
                    <v:imagedata r:id="rId1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" o:spid="_x0000_s1030" type="#_x0000_t202" style="position:absolute;left:11620;top:381;width:42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  <v:textbox inset="0,0,0,0">
                      <w:txbxContent>
                        <w:p w14:paraId="2E55AEB5" w14:textId="0A902BE0" w:rsidR="00F229F7" w:rsidRPr="00F229F7" w:rsidRDefault="00F229F7" w:rsidP="00F229F7">
                          <w:pPr>
                            <w:pStyle w:val="Beschriftung"/>
                            <w:jc w:val="right"/>
                            <w:rPr>
                              <w:b/>
                              <w:i w:val="0"/>
                              <w:noProof/>
                              <w:color w:val="auto"/>
                            </w:rPr>
                          </w:pPr>
                          <w:r w:rsidRPr="00F229F7">
                            <w:rPr>
                              <w:i w:val="0"/>
                              <w:color w:val="auto"/>
                            </w:rPr>
                            <w:t xml:space="preserve">Abb. </w:t>
                          </w:r>
                          <w:r w:rsidRPr="00F229F7">
                            <w:rPr>
                              <w:i w:val="0"/>
                              <w:color w:val="auto"/>
                            </w:rPr>
                            <w:fldChar w:fldCharType="begin"/>
                          </w:r>
                          <w:r w:rsidRPr="00F229F7">
                            <w:rPr>
                              <w:i w:val="0"/>
                              <w:color w:val="auto"/>
                            </w:rPr>
                            <w:instrText xml:space="preserve"> SEQ Abbildung \* ARABIC </w:instrText>
                          </w:r>
                          <w:r w:rsidRPr="00F229F7">
                            <w:rPr>
                              <w:i w:val="0"/>
                              <w:color w:val="auto"/>
                            </w:rPr>
                            <w:fldChar w:fldCharType="separate"/>
                          </w:r>
                          <w:r w:rsidRPr="00F229F7">
                            <w:rPr>
                              <w:i w:val="0"/>
                              <w:noProof/>
                              <w:color w:val="auto"/>
                            </w:rPr>
                            <w:t>1</w:t>
                          </w:r>
                          <w:r w:rsidRPr="00F229F7">
                            <w:rPr>
                              <w:i w:val="0"/>
                              <w:color w:val="auto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shape id="Grafik 1" o:spid="_x0000_s1031" type="#_x0000_t75" style="position:absolute;top:11620;width:19723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">
                  <v:imagedata r:id="rId16" o:title=""/>
                </v:shape>
              </v:group>
            </w:pict>
          </mc:Fallback>
        </mc:AlternateContent>
      </w:r>
    </w:p>
    <w:p w14:paraId="0AAFFF96" w14:textId="53B5858E" w:rsidR="00325CA8" w:rsidRDefault="00325CA8" w:rsidP="00334F0D">
      <w:pPr>
        <w:pStyle w:val="berschriftAB"/>
      </w:pPr>
    </w:p>
    <w:p w14:paraId="45EF5AEF" w14:textId="445D73D2" w:rsidR="009B21B2" w:rsidRDefault="009B21B2" w:rsidP="00BD2459">
      <w:pPr>
        <w:pStyle w:val="berschriftAB"/>
      </w:pPr>
    </w:p>
    <w:p w14:paraId="0EBBA34D" w14:textId="5E88CC06" w:rsidR="001D25F8" w:rsidRDefault="001D25F8" w:rsidP="00BD2459">
      <w:pPr>
        <w:pStyle w:val="berschriftAB"/>
      </w:pPr>
    </w:p>
    <w:p w14:paraId="446FF13F" w14:textId="62FC4DEA" w:rsidR="001D25F8" w:rsidRDefault="001D25F8" w:rsidP="00BD2459">
      <w:pPr>
        <w:pStyle w:val="berschriftAB"/>
      </w:pPr>
    </w:p>
    <w:p w14:paraId="72705C55" w14:textId="22ED3C52" w:rsidR="001D25F8" w:rsidRDefault="001D25F8" w:rsidP="00BD2459">
      <w:pPr>
        <w:pStyle w:val="berschriftAB"/>
      </w:pPr>
    </w:p>
    <w:p w14:paraId="752C69B0" w14:textId="7250FBC1" w:rsidR="001D25F8" w:rsidRDefault="001D25F8" w:rsidP="00BD2459">
      <w:pPr>
        <w:pStyle w:val="berschriftAB"/>
      </w:pPr>
    </w:p>
    <w:p w14:paraId="0DA20E31" w14:textId="666FE693" w:rsidR="001D25F8" w:rsidRDefault="001D25F8" w:rsidP="00277943">
      <w:pPr>
        <w:pStyle w:val="ProgrammieraufgabeNum"/>
      </w:pPr>
      <w:bookmarkStart w:id="2" w:name="_Hlk36738016"/>
      <w:r w:rsidRPr="005050C0">
        <w:t>Befestige</w:t>
      </w:r>
      <w:r>
        <w:t xml:space="preserve"> </w:t>
      </w:r>
      <w:bookmarkEnd w:id="2"/>
      <w:r>
        <w:t xml:space="preserve">den </w:t>
      </w:r>
      <w:r w:rsidRPr="005050C0">
        <w:t>Multisensor</w:t>
      </w:r>
      <w:r>
        <w:t xml:space="preserve"> in Fahrtrichtung </w:t>
      </w:r>
      <w:r w:rsidR="00221D41" w:rsidRPr="00221D41">
        <w:t>vorne</w:t>
      </w:r>
      <w:r w:rsidR="00F229F7" w:rsidRPr="00221D41">
        <w:t xml:space="preserve"> </w:t>
      </w:r>
      <w:r>
        <w:t xml:space="preserve">am </w:t>
      </w:r>
      <w:r w:rsidRPr="00F04AEA">
        <w:t>eXperiBot</w:t>
      </w:r>
      <w:r w:rsidR="00F229F7">
        <w:rPr>
          <w:b/>
        </w:rPr>
        <w:t xml:space="preserve">. </w:t>
      </w:r>
      <w:r w:rsidR="00F229F7">
        <w:rPr>
          <w:b/>
        </w:rPr>
        <w:br/>
      </w:r>
      <w:r w:rsidR="00F229F7" w:rsidRPr="00F229F7">
        <w:rPr>
          <w:sz w:val="18"/>
          <w:szCs w:val="18"/>
        </w:rPr>
        <w:t>Abb. 1: Multisensor-Ansicht</w:t>
      </w:r>
      <w:r w:rsidR="00F229F7">
        <w:t xml:space="preserve"> </w:t>
      </w:r>
      <w:r w:rsidR="00F229F7" w:rsidRPr="00F229F7">
        <w:rPr>
          <w:sz w:val="18"/>
          <w:szCs w:val="18"/>
        </w:rPr>
        <w:t xml:space="preserve">von </w:t>
      </w:r>
      <w:r w:rsidR="001C1C8A">
        <w:rPr>
          <w:sz w:val="18"/>
          <w:szCs w:val="18"/>
        </w:rPr>
        <w:t>vorn</w:t>
      </w:r>
    </w:p>
    <w:p w14:paraId="5F016BE6" w14:textId="171AFFB8" w:rsidR="005050C0" w:rsidRDefault="001D25F8" w:rsidP="00277943">
      <w:pPr>
        <w:pStyle w:val="ProgrammieraufgabeNum"/>
      </w:pPr>
      <w:r>
        <w:t>Erstelle das folgende Programm in Tinkerbots Blockly</w:t>
      </w:r>
      <w:r w:rsidR="005050C0">
        <w:t xml:space="preserve">: </w:t>
      </w:r>
    </w:p>
    <w:tbl>
      <w:tblPr>
        <w:tblW w:w="0" w:type="auto"/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9795"/>
      </w:tblGrid>
      <w:tr w:rsidR="00D023DB" w:rsidRPr="00433AD1" w14:paraId="2BF9985F" w14:textId="77777777" w:rsidTr="00F04AEA">
        <w:trPr>
          <w:trHeight w:val="2459"/>
        </w:trPr>
        <w:tc>
          <w:tcPr>
            <w:tcW w:w="9795" w:type="dxa"/>
            <w:tcBorders>
              <w:top w:val="single" w:sz="12" w:space="0" w:color="0989B1" w:themeColor="accent6"/>
            </w:tcBorders>
          </w:tcPr>
          <w:p w14:paraId="1DB10AD7" w14:textId="2A307217" w:rsidR="005339E0" w:rsidRPr="006E2205" w:rsidRDefault="005339E0" w:rsidP="00F04AEA">
            <w:pPr>
              <w:pStyle w:val="FormatvorlageProgrammierenKursiv"/>
              <w:spacing w:after="80"/>
            </w:pPr>
            <w:r w:rsidRPr="006E2205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1E10FFF" wp14:editId="109D5376">
                  <wp:simplePos x="0" y="0"/>
                  <wp:positionH relativeFrom="column">
                    <wp:posOffset>276225</wp:posOffset>
                  </wp:positionH>
                  <wp:positionV relativeFrom="page">
                    <wp:posOffset>542290</wp:posOffset>
                  </wp:positionV>
                  <wp:extent cx="1479550" cy="960755"/>
                  <wp:effectExtent l="0" t="0" r="6350" b="0"/>
                  <wp:wrapSquare wrapText="bothSides"/>
                  <wp:docPr id="15" name="Bild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3DB" w:rsidRPr="006E2205">
              <w:t xml:space="preserve">Der </w:t>
            </w:r>
            <w:r w:rsidR="00D023DB" w:rsidRPr="00F04AEA">
              <w:t>eXperiBot</w:t>
            </w:r>
            <w:r w:rsidR="00D023DB" w:rsidRPr="00277943">
              <w:t xml:space="preserve"> soll beliebig lange den Raum erkunden. Ziehe deshalb aus der Kategorie „Kontrolle“ einen Wiederholungsblock „Wiederhole unendlich - mache“ in den Programmbereich. Füge ihn an den Start-Block an.</w:t>
            </w:r>
          </w:p>
        </w:tc>
      </w:tr>
      <w:tr w:rsidR="00433AD1" w:rsidRPr="00433AD1" w14:paraId="2D12481E" w14:textId="77777777" w:rsidTr="00F04AEA">
        <w:trPr>
          <w:trHeight w:val="2854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21574C2E" w14:textId="5D0172C9" w:rsidR="00433AD1" w:rsidRPr="00433AD1" w:rsidRDefault="00AD54F6" w:rsidP="00F04AEA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B4B1F6F" wp14:editId="1B9D6E6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1751965</wp:posOffset>
                  </wp:positionV>
                  <wp:extent cx="575945" cy="63373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8D2" w:rsidRPr="006E2205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DBD21C6" wp14:editId="6D8A12FF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641350</wp:posOffset>
                  </wp:positionV>
                  <wp:extent cx="5838825" cy="1054735"/>
                  <wp:effectExtent l="0" t="0" r="9525" b="0"/>
                  <wp:wrapSquare wrapText="bothSides"/>
                  <wp:docPr id="16" name="Bild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AD1" w:rsidRPr="006E2205">
              <w:t xml:space="preserve">Der </w:t>
            </w:r>
            <w:r w:rsidR="00433AD1" w:rsidRPr="00F04AEA">
              <w:t>eXperiBot</w:t>
            </w:r>
            <w:r w:rsidR="00433AD1" w:rsidRPr="00277943">
              <w:t xml:space="preserve"> soll ständig vorwärtsfahren. Wähle dazu aus der Kategorie „Double Motor“ den Block „Double Motor fahre vorwärts für 1 s mit Geschwindigkeit normal“. Füge ihn in den Wiederholungsblock ein. Ändere die Fahrzeit auf „0.5 s“ und die Geschwindigkeit auf „langsam“.</w:t>
            </w:r>
          </w:p>
        </w:tc>
      </w:tr>
      <w:tr w:rsidR="001846C6" w:rsidRPr="00433AD1" w14:paraId="33398335" w14:textId="77777777" w:rsidTr="00F04AEA">
        <w:trPr>
          <w:cantSplit/>
          <w:trHeight w:hRule="exact" w:val="907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</w:tcPr>
          <w:p w14:paraId="16FB4AF2" w14:textId="49E7CF1D" w:rsidR="001846C6" w:rsidRPr="00F04AEA" w:rsidRDefault="001846C6" w:rsidP="00F04AEA">
            <w:pPr>
              <w:ind w:left="1029"/>
              <w:rPr>
                <w:sz w:val="21"/>
                <w:szCs w:val="21"/>
              </w:rPr>
            </w:pPr>
            <w:r w:rsidRPr="00F04AEA">
              <w:rPr>
                <w:b/>
                <w:sz w:val="21"/>
                <w:szCs w:val="21"/>
              </w:rPr>
              <w:t>Teste das Programm.</w:t>
            </w:r>
            <w:r w:rsidRPr="00F04AEA">
              <w:rPr>
                <w:sz w:val="21"/>
                <w:szCs w:val="21"/>
              </w:rPr>
              <w:t xml:space="preserve"> Der Roboter sollte immer vorwärtsfahren, bis du den „Stopp“-Knopf im Tinkerbots-Programm anklickst. Leider stößt er gegen Hindernisse. Mit den nächsten Programmierschritten kannst du das verhindern.</w:t>
            </w:r>
          </w:p>
          <w:p w14:paraId="4BA27A45" w14:textId="77777777" w:rsidR="001846C6" w:rsidRPr="001846C6" w:rsidRDefault="001846C6" w:rsidP="00277943">
            <w:pPr>
              <w:pStyle w:val="ProgrammieraufgabeNum"/>
            </w:pPr>
          </w:p>
        </w:tc>
      </w:tr>
      <w:tr w:rsidR="001846C6" w:rsidRPr="007A0BD5" w14:paraId="6C21512C" w14:textId="77777777" w:rsidTr="002F6869">
        <w:trPr>
          <w:trHeight w:val="532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586115CC" w14:textId="368B2F59" w:rsidR="001846C6" w:rsidRPr="007A0BD5" w:rsidRDefault="00C15F25" w:rsidP="00277943">
            <w:pPr>
              <w:pStyle w:val="FormatvorlageProgrammierenKursiv"/>
            </w:pPr>
            <w:r w:rsidRPr="007A0BD5">
              <w:t>Wähle dazu einen Verzweigungsblock „falls – mache“ aus der Kategorie „Kontrolle“. Füge den Block in den Wiederholungsblock, aber vor dem „Double Motor“-Block ein.</w:t>
            </w:r>
          </w:p>
          <w:p w14:paraId="1751A673" w14:textId="14A42E1F" w:rsidR="00534D6F" w:rsidRDefault="00045425" w:rsidP="00277943">
            <w:pPr>
              <w:pStyle w:val="FormatvorlageProgrammierenKursiv"/>
            </w:pPr>
            <w:r w:rsidRPr="007A0BD5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C476F65" wp14:editId="3EEE8B25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-7620</wp:posOffset>
                  </wp:positionV>
                  <wp:extent cx="5257800" cy="1340485"/>
                  <wp:effectExtent l="0" t="0" r="0" b="0"/>
                  <wp:wrapSquare wrapText="bothSides"/>
                  <wp:docPr id="17" name="Bild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B9F" w:rsidRPr="007A0BD5">
              <w:tab/>
            </w:r>
            <w:r w:rsidR="00BF05E6">
              <w:tab/>
            </w:r>
          </w:p>
          <w:p w14:paraId="38D61FCE" w14:textId="5957F749" w:rsidR="00045425" w:rsidRDefault="00045425" w:rsidP="00277943">
            <w:pPr>
              <w:pStyle w:val="FormatvorlageProgrammierenKursiv"/>
            </w:pPr>
          </w:p>
          <w:p w14:paraId="1EB69EC3" w14:textId="5EF56040" w:rsidR="00045425" w:rsidRDefault="00045425" w:rsidP="00277943">
            <w:pPr>
              <w:pStyle w:val="FormatvorlageProgrammierenKursiv"/>
            </w:pPr>
          </w:p>
          <w:p w14:paraId="0D474298" w14:textId="77777777" w:rsidR="00045425" w:rsidRDefault="00045425" w:rsidP="00045425">
            <w:pPr>
              <w:pStyle w:val="FormatvorlageProgrammierenKursiv"/>
              <w:spacing w:after="360"/>
            </w:pPr>
          </w:p>
          <w:p w14:paraId="1D6FFBF3" w14:textId="67A5B03E" w:rsidR="00045425" w:rsidRPr="007A0BD5" w:rsidRDefault="00045425" w:rsidP="00277943">
            <w:pPr>
              <w:pStyle w:val="FormatvorlageProgrammierenKursiv"/>
            </w:pPr>
          </w:p>
        </w:tc>
      </w:tr>
    </w:tbl>
    <w:p w14:paraId="0C9BD872" w14:textId="1CE3E5D4" w:rsidR="001D25F8" w:rsidRDefault="001D25F8" w:rsidP="001D25F8"/>
    <w:tbl>
      <w:tblPr>
        <w:tblStyle w:val="FormatvorlageProgrammierschritte"/>
        <w:tblpPr w:leftFromText="141" w:rightFromText="141" w:tblpY="690"/>
        <w:tblW w:w="0" w:type="auto"/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9808"/>
      </w:tblGrid>
      <w:tr w:rsidR="00534D6F" w:rsidRPr="00534D6F" w14:paraId="43E09BC2" w14:textId="77777777" w:rsidTr="002F6869">
        <w:trPr>
          <w:trHeight w:val="3809"/>
        </w:trPr>
        <w:tc>
          <w:tcPr>
            <w:tcW w:w="9808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41BF386F" w14:textId="3B8E60FC" w:rsidR="00534D6F" w:rsidRPr="00D023DB" w:rsidRDefault="00D023DB" w:rsidP="00277943">
            <w:pPr>
              <w:pStyle w:val="FormatvorlageProgrammierenKursiv"/>
            </w:pPr>
            <w:r w:rsidRPr="00D023D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702B411" wp14:editId="47AF3262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646430</wp:posOffset>
                  </wp:positionV>
                  <wp:extent cx="5600700" cy="1504315"/>
                  <wp:effectExtent l="0" t="0" r="0" b="635"/>
                  <wp:wrapSquare wrapText="bothSides"/>
                  <wp:docPr id="9" name="Bild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4D6F" w:rsidRPr="00D023DB">
              <w:t>Um abzufragen, ob der Multisensor ein Hindernis erkannt hat, brauchst du den Block „Multisensor erkennt Objekt“ aus der Kategorie „Multisensor“. Füge ihn als Bedingung an den „falls“-Block an. Wähle grün als Farbe des Multisensors.</w:t>
            </w:r>
          </w:p>
          <w:p w14:paraId="129A489E" w14:textId="76F7BBFD" w:rsidR="00534D6F" w:rsidRPr="00D023DB" w:rsidRDefault="00534D6F" w:rsidP="007A0F8D">
            <w:pPr>
              <w:pStyle w:val="FormatvorlageProgrammierenKursiv"/>
            </w:pPr>
          </w:p>
        </w:tc>
      </w:tr>
      <w:tr w:rsidR="00534D6F" w:rsidRPr="00534D6F" w14:paraId="740A2E8F" w14:textId="77777777" w:rsidTr="002F6869">
        <w:tc>
          <w:tcPr>
            <w:tcW w:w="9808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3C22B928" w14:textId="25CECEC2" w:rsidR="00534D6F" w:rsidRPr="00277943" w:rsidRDefault="00534D6F" w:rsidP="00277943">
            <w:pPr>
              <w:pStyle w:val="FormatvorlageProgrammierenKursiv"/>
            </w:pPr>
            <w:r w:rsidRPr="00D023DB">
              <w:t xml:space="preserve">Zum Schluss musst du noch festlegen, was der </w:t>
            </w:r>
            <w:r w:rsidRPr="00F04AEA">
              <w:t>eXperiBot</w:t>
            </w:r>
            <w:r w:rsidRPr="00277943">
              <w:t xml:space="preserve"> tun soll, wenn er ein Hindernis erkennt. Wähle dazu den Block „Double Motor fahre eine Kurve vorwärts mit einem Radius von 1 um 90°“. Füge den Block in den „mache“-Teil des „falls“-Blocks ein. Ändere die Richtung auf „rückwärts“ und den Radius auf „3“.</w:t>
            </w:r>
          </w:p>
          <w:p w14:paraId="28C9F3AB" w14:textId="5756343D" w:rsidR="00045425" w:rsidRDefault="00045425" w:rsidP="007A0F8D">
            <w:pPr>
              <w:pStyle w:val="FormatvorlageProgrammierenKursiv"/>
            </w:pPr>
            <w:r w:rsidRPr="00D023D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AB9CB45" wp14:editId="4DE00B83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215138</wp:posOffset>
                  </wp:positionV>
                  <wp:extent cx="5857875" cy="1480185"/>
                  <wp:effectExtent l="0" t="0" r="9525" b="5715"/>
                  <wp:wrapSquare wrapText="bothSides"/>
                  <wp:docPr id="19" name="Bild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74C1EC" w14:textId="53848287" w:rsidR="00045425" w:rsidRDefault="00045425" w:rsidP="007A0F8D">
            <w:pPr>
              <w:pStyle w:val="FormatvorlageProgrammierenKursiv"/>
            </w:pPr>
          </w:p>
          <w:p w14:paraId="243DDB13" w14:textId="4CACCA35" w:rsidR="00534D6F" w:rsidRPr="00D023DB" w:rsidRDefault="009622D9" w:rsidP="007A0F8D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C1E6721" wp14:editId="1AE34AC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94442</wp:posOffset>
                  </wp:positionV>
                  <wp:extent cx="575945" cy="633441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3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4D6F" w:rsidRPr="00534D6F" w14:paraId="602D2735" w14:textId="77777777" w:rsidTr="00087A41">
        <w:trPr>
          <w:trHeight w:val="350"/>
        </w:trPr>
        <w:tc>
          <w:tcPr>
            <w:tcW w:w="9808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  <w:vAlign w:val="center"/>
          </w:tcPr>
          <w:p w14:paraId="609C1DB9" w14:textId="34952EDF" w:rsidR="00534D6F" w:rsidRPr="00F04AEA" w:rsidRDefault="00534D6F" w:rsidP="009622D9">
            <w:pPr>
              <w:ind w:left="1171" w:hanging="142"/>
              <w:rPr>
                <w:sz w:val="21"/>
                <w:szCs w:val="21"/>
              </w:rPr>
            </w:pPr>
            <w:r w:rsidRPr="00F04AEA">
              <w:rPr>
                <w:bCs/>
                <w:sz w:val="21"/>
                <w:szCs w:val="21"/>
              </w:rPr>
              <w:t>Teste dein Programm</w:t>
            </w:r>
            <w:r w:rsidRPr="00F04AEA">
              <w:rPr>
                <w:sz w:val="21"/>
                <w:szCs w:val="21"/>
              </w:rPr>
              <w:t>.</w:t>
            </w:r>
            <w:r w:rsidR="00D023DB" w:rsidRPr="00F04AEA">
              <w:rPr>
                <w:sz w:val="21"/>
                <w:szCs w:val="21"/>
              </w:rPr>
              <w:t xml:space="preserve"> Untersuche, welche Hindernisse der </w:t>
            </w:r>
            <w:r w:rsidR="00D023DB" w:rsidRPr="009622D9">
              <w:rPr>
                <w:sz w:val="21"/>
                <w:szCs w:val="21"/>
              </w:rPr>
              <w:t>eXperiBot</w:t>
            </w:r>
            <w:r w:rsidR="00D023DB" w:rsidRPr="00F04AEA">
              <w:rPr>
                <w:sz w:val="21"/>
                <w:szCs w:val="21"/>
              </w:rPr>
              <w:t xml:space="preserve"> erkennt und welche nicht. </w:t>
            </w:r>
          </w:p>
        </w:tc>
      </w:tr>
      <w:tr w:rsidR="00463145" w:rsidRPr="00534D6F" w14:paraId="76C8319C" w14:textId="77777777" w:rsidTr="00087A41">
        <w:trPr>
          <w:trHeight w:val="350"/>
        </w:trPr>
        <w:tc>
          <w:tcPr>
            <w:tcW w:w="9808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  <w:vAlign w:val="center"/>
          </w:tcPr>
          <w:p w14:paraId="7DFD3ADD" w14:textId="2CA4E332" w:rsidR="00463145" w:rsidRPr="00F04AEA" w:rsidRDefault="00463145" w:rsidP="009622D9">
            <w:pPr>
              <w:ind w:left="1029"/>
              <w:rPr>
                <w:bCs/>
                <w:sz w:val="21"/>
                <w:szCs w:val="21"/>
              </w:rPr>
            </w:pPr>
            <w:r w:rsidRPr="00F04AEA">
              <w:rPr>
                <w:rFonts w:cs="LiberationSerif"/>
                <w:sz w:val="21"/>
                <w:szCs w:val="21"/>
              </w:rPr>
              <w:t>Ändere die Geschwindigkeit und teste erneut. Beobachte die Veränderungen.</w:t>
            </w:r>
          </w:p>
        </w:tc>
      </w:tr>
      <w:tr w:rsidR="00A30F1D" w:rsidRPr="00534D6F" w14:paraId="64E4F0D1" w14:textId="77777777" w:rsidTr="002F6869">
        <w:trPr>
          <w:trHeight w:val="4005"/>
        </w:trPr>
        <w:tc>
          <w:tcPr>
            <w:tcW w:w="9808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09B44AE9" w14:textId="77777777" w:rsidR="00A30F1D" w:rsidRPr="00277943" w:rsidRDefault="00A30F1D" w:rsidP="00277943">
            <w:pPr>
              <w:pStyle w:val="FormatvorlageProgrammierenKursiv"/>
            </w:pPr>
            <w:r w:rsidRPr="002348C7">
              <w:t xml:space="preserve">Schalte den Tinkerbots Editor auf Lernstufe 2. </w:t>
            </w:r>
            <w:r>
              <w:br/>
            </w:r>
            <w:r w:rsidRPr="002348C7">
              <w:t xml:space="preserve">Du erhältst neue Blöcke in der Kategorie „Multisensor“. Nutze diese Blöcke, um genau den Abstand einzustellen, in dem der </w:t>
            </w:r>
            <w:r w:rsidRPr="00F04AEA">
              <w:t>eXperiBot</w:t>
            </w:r>
            <w:r w:rsidRPr="00277943">
              <w:t xml:space="preserve"> auf Hindernisse reagiert.</w:t>
            </w:r>
          </w:p>
          <w:p w14:paraId="0DB1465C" w14:textId="69E67F7C" w:rsidR="00A30F1D" w:rsidRPr="002348C7" w:rsidRDefault="00BF05E6" w:rsidP="008B73A2">
            <w:pPr>
              <w:rPr>
                <w:i/>
                <w:iCs/>
                <w:sz w:val="21"/>
              </w:rPr>
            </w:pPr>
            <w:r>
              <w:rPr>
                <w:rFonts w:hint="eastAsia"/>
                <w:i/>
                <w:iCs/>
                <w:noProof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AB5A704" wp14:editId="795722E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207010</wp:posOffset>
                      </wp:positionV>
                      <wp:extent cx="4479925" cy="1524000"/>
                      <wp:effectExtent l="0" t="0" r="0" b="0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9925" cy="1524000"/>
                                <a:chOff x="0" y="0"/>
                                <a:chExt cx="447992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Bild15"/>
                                <pic:cNvPicPr/>
                              </pic:nvPicPr>
                              <pic:blipFill>
                                <a:blip r:embed="rId23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3900"/>
                                  <a:ext cx="370522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Form5_0"/>
                              <wps:cNvSpPr/>
                              <wps:spPr>
                                <a:xfrm>
                                  <a:off x="3152775" y="200025"/>
                                  <a:ext cx="1327150" cy="419100"/>
                                </a:xfrm>
                                <a:custGeom>
                                  <a:avLst>
                                    <a:gd name="f0" fmla="val 3284"/>
                                    <a:gd name="f1" fmla="val 40576"/>
                                  </a:avLst>
                                  <a:gdLst>
                                    <a:gd name="f2" fmla="val 10800000"/>
                                    <a:gd name="f3" fmla="val 5400000"/>
                                    <a:gd name="f4" fmla="val 16200000"/>
                                    <a:gd name="f5" fmla="val w"/>
                                    <a:gd name="f6" fmla="val h"/>
                                    <a:gd name="f7" fmla="val 0"/>
                                    <a:gd name="f8" fmla="val 21600"/>
                                    <a:gd name="f9" fmla="+- 0 0 1"/>
                                    <a:gd name="f10" fmla="val -2147483647"/>
                                    <a:gd name="f11" fmla="val 2147483647"/>
                                    <a:gd name="f12" fmla="val 3590"/>
                                    <a:gd name="f13" fmla="val 8970"/>
                                    <a:gd name="f14" fmla="val 12630"/>
                                    <a:gd name="f15" fmla="val 18010"/>
                                    <a:gd name="f16" fmla="*/ f5 1 21600"/>
                                    <a:gd name="f17" fmla="*/ f6 1 21600"/>
                                    <a:gd name="f18" fmla="pin -2147483647 f0 2147483647"/>
                                    <a:gd name="f19" fmla="pin -2147483647 f1 2147483647"/>
                                    <a:gd name="f20" fmla="+- 0 0 f12"/>
                                    <a:gd name="f21" fmla="+- 3590 0 f7"/>
                                    <a:gd name="f22" fmla="+- 0 0 f3"/>
                                    <a:gd name="f23" fmla="+- 21600 0 f15"/>
                                    <a:gd name="f24" fmla="+- 18010 0 f8"/>
                                    <a:gd name="f25" fmla="+- f18 0 10800"/>
                                    <a:gd name="f26" fmla="+- f19 0 10800"/>
                                    <a:gd name="f27" fmla="+- f19 0 21600"/>
                                    <a:gd name="f28" fmla="+- f18 0 21600"/>
                                    <a:gd name="f29" fmla="*/ f18 f16 1"/>
                                    <a:gd name="f30" fmla="*/ f19 f17 1"/>
                                    <a:gd name="f31" fmla="*/ 800 f16 1"/>
                                    <a:gd name="f32" fmla="*/ 20800 f16 1"/>
                                    <a:gd name="f33" fmla="*/ 20800 f17 1"/>
                                    <a:gd name="f34" fmla="*/ 800 f17 1"/>
                                    <a:gd name="f35" fmla="abs f20"/>
                                    <a:gd name="f36" fmla="abs f21"/>
                                    <a:gd name="f37" fmla="?: f20 f22 f3"/>
                                    <a:gd name="f38" fmla="?: f20 f3 f22"/>
                                    <a:gd name="f39" fmla="?: f20 f4 f3"/>
                                    <a:gd name="f40" fmla="?: f20 f3 f4"/>
                                    <a:gd name="f41" fmla="abs f23"/>
                                    <a:gd name="f42" fmla="?: f21 f22 f3"/>
                                    <a:gd name="f43" fmla="?: f21 f3 f22"/>
                                    <a:gd name="f44" fmla="?: f23 0 f2"/>
                                    <a:gd name="f45" fmla="?: f23 f2 0"/>
                                    <a:gd name="f46" fmla="abs f24"/>
                                    <a:gd name="f47" fmla="?: f23 f22 f3"/>
                                    <a:gd name="f48" fmla="?: f23 f3 f22"/>
                                    <a:gd name="f49" fmla="?: f23 f4 f3"/>
                                    <a:gd name="f50" fmla="?: f23 f3 f4"/>
                                    <a:gd name="f51" fmla="?: f24 f22 f3"/>
                                    <a:gd name="f52" fmla="?: f24 f3 f22"/>
                                    <a:gd name="f53" fmla="?: f20 0 f2"/>
                                    <a:gd name="f54" fmla="?: f20 f2 0"/>
                                    <a:gd name="f55" fmla="abs f25"/>
                                    <a:gd name="f56" fmla="abs f26"/>
                                    <a:gd name="f57" fmla="?: f20 f40 f39"/>
                                    <a:gd name="f58" fmla="?: f20 f39 f40"/>
                                    <a:gd name="f59" fmla="?: f21 f38 f37"/>
                                    <a:gd name="f60" fmla="?: f21 f45 f44"/>
                                    <a:gd name="f61" fmla="?: f21 f44 f45"/>
                                    <a:gd name="f62" fmla="?: f23 f42 f43"/>
                                    <a:gd name="f63" fmla="?: f23 f50 f49"/>
                                    <a:gd name="f64" fmla="?: f23 f49 f50"/>
                                    <a:gd name="f65" fmla="?: f24 f48 f47"/>
                                    <a:gd name="f66" fmla="?: f24 f54 f53"/>
                                    <a:gd name="f67" fmla="?: f24 f53 f54"/>
                                    <a:gd name="f68" fmla="?: f20 f51 f52"/>
                                    <a:gd name="f69" fmla="+- f55 0 f56"/>
                                    <a:gd name="f70" fmla="+- f56 0 f55"/>
                                    <a:gd name="f71" fmla="?: f21 f58 f57"/>
                                    <a:gd name="f72" fmla="?: f23 f60 f61"/>
                                    <a:gd name="f73" fmla="?: f24 f64 f63"/>
                                    <a:gd name="f74" fmla="?: f20 f66 f67"/>
                                    <a:gd name="f75" fmla="?: f26 f9 f69"/>
                                    <a:gd name="f76" fmla="?: f26 f69 f9"/>
                                    <a:gd name="f77" fmla="?: f25 f9 f70"/>
                                    <a:gd name="f78" fmla="?: f25 f70 f9"/>
                                    <a:gd name="f79" fmla="?: f18 f9 f75"/>
                                    <a:gd name="f80" fmla="?: f18 f9 f76"/>
                                    <a:gd name="f81" fmla="?: f27 f77 f9"/>
                                    <a:gd name="f82" fmla="?: f27 f78 f9"/>
                                    <a:gd name="f83" fmla="?: f28 f76 f9"/>
                                    <a:gd name="f84" fmla="?: f28 f75 f9"/>
                                    <a:gd name="f85" fmla="?: f19 f9 f78"/>
                                    <a:gd name="f86" fmla="?: f19 f9 f77"/>
                                    <a:gd name="f87" fmla="?: f79 f18 0"/>
                                    <a:gd name="f88" fmla="?: f79 f19 6280"/>
                                    <a:gd name="f89" fmla="?: f80 f18 0"/>
                                    <a:gd name="f90" fmla="?: f80 f19 15320"/>
                                    <a:gd name="f91" fmla="?: f81 f18 6280"/>
                                    <a:gd name="f92" fmla="?: f81 f19 21600"/>
                                    <a:gd name="f93" fmla="?: f82 f18 15320"/>
                                    <a:gd name="f94" fmla="?: f82 f19 21600"/>
                                    <a:gd name="f95" fmla="?: f83 f18 21600"/>
                                    <a:gd name="f96" fmla="?: f83 f19 15320"/>
                                    <a:gd name="f97" fmla="?: f84 f18 21600"/>
                                    <a:gd name="f98" fmla="?: f84 f19 6280"/>
                                    <a:gd name="f99" fmla="?: f85 f18 15320"/>
                                    <a:gd name="f100" fmla="?: f85 f19 0"/>
                                    <a:gd name="f101" fmla="?: f86 f18 6280"/>
                                    <a:gd name="f102" fmla="?: f86 f19 0"/>
                                  </a:gdLst>
                                  <a:ahLst>
                                    <a:ahXY gdRefX="f0" minX="f10" maxX="f11" gdRefY="f1" minY="f10" maxY="f11">
                                      <a:pos x="f29" y="f30"/>
                                    </a:ahXY>
                                  </a:ahLst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31" t="f34" r="f32" b="f33"/>
                                  <a:pathLst>
                                    <a:path w="21600" h="21600">
                                      <a:moveTo>
                                        <a:pt x="f12" y="f7"/>
                                      </a:moveTo>
                                      <a:arcTo wR="f35" hR="f36" stAng="f71" swAng="f59"/>
                                      <a:lnTo>
                                        <a:pt x="f87" y="f88"/>
                                      </a:lnTo>
                                      <a:lnTo>
                                        <a:pt x="f7" y="f13"/>
                                      </a:lnTo>
                                      <a:lnTo>
                                        <a:pt x="f7" y="f14"/>
                                      </a:lnTo>
                                      <a:lnTo>
                                        <a:pt x="f89" y="f90"/>
                                      </a:lnTo>
                                      <a:lnTo>
                                        <a:pt x="f7" y="f15"/>
                                      </a:lnTo>
                                      <a:arcTo wR="f36" hR="f41" stAng="f72" swAng="f62"/>
                                      <a:lnTo>
                                        <a:pt x="f91" y="f92"/>
                                      </a:lnTo>
                                      <a:lnTo>
                                        <a:pt x="f13" y="f8"/>
                                      </a:lnTo>
                                      <a:lnTo>
                                        <a:pt x="f14" y="f8"/>
                                      </a:lnTo>
                                      <a:lnTo>
                                        <a:pt x="f93" y="f94"/>
                                      </a:lnTo>
                                      <a:lnTo>
                                        <a:pt x="f15" y="f8"/>
                                      </a:lnTo>
                                      <a:arcTo wR="f41" hR="f46" stAng="f73" swAng="f65"/>
                                      <a:lnTo>
                                        <a:pt x="f95" y="f96"/>
                                      </a:lnTo>
                                      <a:lnTo>
                                        <a:pt x="f8" y="f14"/>
                                      </a:lnTo>
                                      <a:lnTo>
                                        <a:pt x="f8" y="f13"/>
                                      </a:lnTo>
                                      <a:lnTo>
                                        <a:pt x="f97" y="f98"/>
                                      </a:lnTo>
                                      <a:lnTo>
                                        <a:pt x="f8" y="f12"/>
                                      </a:lnTo>
                                      <a:arcTo wR="f46" hR="f35" stAng="f74" swAng="f68"/>
                                      <a:lnTo>
                                        <a:pt x="f99" y="f100"/>
                                      </a:lnTo>
                                      <a:lnTo>
                                        <a:pt x="f14" y="f7"/>
                                      </a:lnTo>
                                      <a:lnTo>
                                        <a:pt x="f13" y="f7"/>
                                      </a:lnTo>
                                      <a:lnTo>
                                        <a:pt x="f101" y="f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5ACD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14:paraId="39CBBD54" w14:textId="77777777" w:rsidR="00BF05E6" w:rsidRPr="00A0011D" w:rsidRDefault="00BF05E6" w:rsidP="00BF05E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A0011D"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Kategorie</w:t>
                                    </w:r>
                                    <w:r w:rsidRPr="00A0011D"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br/>
                                      <w:t>„Mathematik“</w:t>
                                    </w:r>
                                  </w:p>
                                  <w:p w14:paraId="582B1AB4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  <w:p w14:paraId="08AC4768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  <w:p w14:paraId="543C165B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vert="horz" wrap="square" lIns="0" tIns="0" rIns="0" bIns="0" anchor="ctr" anchorCtr="0" compatLnSpc="0">
                                <a:noAutofit/>
                              </wps:bodyPr>
                            </wps:wsp>
                            <wps:wsp>
                              <wps:cNvPr id="11" name="Form5_0"/>
                              <wps:cNvSpPr/>
                              <wps:spPr>
                                <a:xfrm>
                                  <a:off x="1695450" y="0"/>
                                  <a:ext cx="1327150" cy="419100"/>
                                </a:xfrm>
                                <a:custGeom>
                                  <a:avLst>
                                    <a:gd name="f0" fmla="val 23282"/>
                                    <a:gd name="f1" fmla="val 52849"/>
                                  </a:avLst>
                                  <a:gdLst>
                                    <a:gd name="f2" fmla="val 10800000"/>
                                    <a:gd name="f3" fmla="val 5400000"/>
                                    <a:gd name="f4" fmla="val 16200000"/>
                                    <a:gd name="f5" fmla="val w"/>
                                    <a:gd name="f6" fmla="val h"/>
                                    <a:gd name="f7" fmla="val 0"/>
                                    <a:gd name="f8" fmla="val 21600"/>
                                    <a:gd name="f9" fmla="+- 0 0 1"/>
                                    <a:gd name="f10" fmla="val -2147483647"/>
                                    <a:gd name="f11" fmla="val 2147483647"/>
                                    <a:gd name="f12" fmla="val 3590"/>
                                    <a:gd name="f13" fmla="val 8970"/>
                                    <a:gd name="f14" fmla="val 12630"/>
                                    <a:gd name="f15" fmla="val 18010"/>
                                    <a:gd name="f16" fmla="*/ f5 1 21600"/>
                                    <a:gd name="f17" fmla="*/ f6 1 21600"/>
                                    <a:gd name="f18" fmla="pin -2147483647 f0 2147483647"/>
                                    <a:gd name="f19" fmla="pin -2147483647 f1 2147483647"/>
                                    <a:gd name="f20" fmla="+- 0 0 f12"/>
                                    <a:gd name="f21" fmla="+- 3590 0 f7"/>
                                    <a:gd name="f22" fmla="+- 0 0 f3"/>
                                    <a:gd name="f23" fmla="+- 21600 0 f15"/>
                                    <a:gd name="f24" fmla="+- 18010 0 f8"/>
                                    <a:gd name="f25" fmla="+- f18 0 10800"/>
                                    <a:gd name="f26" fmla="+- f19 0 10800"/>
                                    <a:gd name="f27" fmla="+- f19 0 21600"/>
                                    <a:gd name="f28" fmla="+- f18 0 21600"/>
                                    <a:gd name="f29" fmla="*/ f18 f16 1"/>
                                    <a:gd name="f30" fmla="*/ f19 f17 1"/>
                                    <a:gd name="f31" fmla="*/ 800 f16 1"/>
                                    <a:gd name="f32" fmla="*/ 20800 f16 1"/>
                                    <a:gd name="f33" fmla="*/ 20800 f17 1"/>
                                    <a:gd name="f34" fmla="*/ 800 f17 1"/>
                                    <a:gd name="f35" fmla="abs f20"/>
                                    <a:gd name="f36" fmla="abs f21"/>
                                    <a:gd name="f37" fmla="?: f20 f22 f3"/>
                                    <a:gd name="f38" fmla="?: f20 f3 f22"/>
                                    <a:gd name="f39" fmla="?: f20 f4 f3"/>
                                    <a:gd name="f40" fmla="?: f20 f3 f4"/>
                                    <a:gd name="f41" fmla="abs f23"/>
                                    <a:gd name="f42" fmla="?: f21 f22 f3"/>
                                    <a:gd name="f43" fmla="?: f21 f3 f22"/>
                                    <a:gd name="f44" fmla="?: f23 0 f2"/>
                                    <a:gd name="f45" fmla="?: f23 f2 0"/>
                                    <a:gd name="f46" fmla="abs f24"/>
                                    <a:gd name="f47" fmla="?: f23 f22 f3"/>
                                    <a:gd name="f48" fmla="?: f23 f3 f22"/>
                                    <a:gd name="f49" fmla="?: f23 f4 f3"/>
                                    <a:gd name="f50" fmla="?: f23 f3 f4"/>
                                    <a:gd name="f51" fmla="?: f24 f22 f3"/>
                                    <a:gd name="f52" fmla="?: f24 f3 f22"/>
                                    <a:gd name="f53" fmla="?: f20 0 f2"/>
                                    <a:gd name="f54" fmla="?: f20 f2 0"/>
                                    <a:gd name="f55" fmla="abs f25"/>
                                    <a:gd name="f56" fmla="abs f26"/>
                                    <a:gd name="f57" fmla="?: f20 f40 f39"/>
                                    <a:gd name="f58" fmla="?: f20 f39 f40"/>
                                    <a:gd name="f59" fmla="?: f21 f38 f37"/>
                                    <a:gd name="f60" fmla="?: f21 f45 f44"/>
                                    <a:gd name="f61" fmla="?: f21 f44 f45"/>
                                    <a:gd name="f62" fmla="?: f23 f42 f43"/>
                                    <a:gd name="f63" fmla="?: f23 f50 f49"/>
                                    <a:gd name="f64" fmla="?: f23 f49 f50"/>
                                    <a:gd name="f65" fmla="?: f24 f48 f47"/>
                                    <a:gd name="f66" fmla="?: f24 f54 f53"/>
                                    <a:gd name="f67" fmla="?: f24 f53 f54"/>
                                    <a:gd name="f68" fmla="?: f20 f51 f52"/>
                                    <a:gd name="f69" fmla="+- f55 0 f56"/>
                                    <a:gd name="f70" fmla="+- f56 0 f55"/>
                                    <a:gd name="f71" fmla="?: f21 f58 f57"/>
                                    <a:gd name="f72" fmla="?: f23 f60 f61"/>
                                    <a:gd name="f73" fmla="?: f24 f64 f63"/>
                                    <a:gd name="f74" fmla="?: f20 f66 f67"/>
                                    <a:gd name="f75" fmla="?: f26 f9 f69"/>
                                    <a:gd name="f76" fmla="?: f26 f69 f9"/>
                                    <a:gd name="f77" fmla="?: f25 f9 f70"/>
                                    <a:gd name="f78" fmla="?: f25 f70 f9"/>
                                    <a:gd name="f79" fmla="?: f18 f9 f75"/>
                                    <a:gd name="f80" fmla="?: f18 f9 f76"/>
                                    <a:gd name="f81" fmla="?: f27 f77 f9"/>
                                    <a:gd name="f82" fmla="?: f27 f78 f9"/>
                                    <a:gd name="f83" fmla="?: f28 f76 f9"/>
                                    <a:gd name="f84" fmla="?: f28 f75 f9"/>
                                    <a:gd name="f85" fmla="?: f19 f9 f78"/>
                                    <a:gd name="f86" fmla="?: f19 f9 f77"/>
                                    <a:gd name="f87" fmla="?: f79 f18 0"/>
                                    <a:gd name="f88" fmla="?: f79 f19 6280"/>
                                    <a:gd name="f89" fmla="?: f80 f18 0"/>
                                    <a:gd name="f90" fmla="?: f80 f19 15320"/>
                                    <a:gd name="f91" fmla="?: f81 f18 6280"/>
                                    <a:gd name="f92" fmla="?: f81 f19 21600"/>
                                    <a:gd name="f93" fmla="?: f82 f18 15320"/>
                                    <a:gd name="f94" fmla="?: f82 f19 21600"/>
                                    <a:gd name="f95" fmla="?: f83 f18 21600"/>
                                    <a:gd name="f96" fmla="?: f83 f19 15320"/>
                                    <a:gd name="f97" fmla="?: f84 f18 21600"/>
                                    <a:gd name="f98" fmla="?: f84 f19 6280"/>
                                    <a:gd name="f99" fmla="?: f85 f18 15320"/>
                                    <a:gd name="f100" fmla="?: f85 f19 0"/>
                                    <a:gd name="f101" fmla="?: f86 f18 6280"/>
                                    <a:gd name="f102" fmla="?: f86 f19 0"/>
                                  </a:gdLst>
                                  <a:ahLst>
                                    <a:ahXY gdRefX="f0" minX="f10" maxX="f11" gdRefY="f1" minY="f10" maxY="f11">
                                      <a:pos x="f29" y="f30"/>
                                    </a:ahXY>
                                  </a:ahLst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31" t="f34" r="f32" b="f33"/>
                                  <a:pathLst>
                                    <a:path w="21600" h="21600">
                                      <a:moveTo>
                                        <a:pt x="f12" y="f7"/>
                                      </a:moveTo>
                                      <a:arcTo wR="f35" hR="f36" stAng="f71" swAng="f59"/>
                                      <a:lnTo>
                                        <a:pt x="f87" y="f88"/>
                                      </a:lnTo>
                                      <a:lnTo>
                                        <a:pt x="f7" y="f13"/>
                                      </a:lnTo>
                                      <a:lnTo>
                                        <a:pt x="f7" y="f14"/>
                                      </a:lnTo>
                                      <a:lnTo>
                                        <a:pt x="f89" y="f90"/>
                                      </a:lnTo>
                                      <a:lnTo>
                                        <a:pt x="f7" y="f15"/>
                                      </a:lnTo>
                                      <a:arcTo wR="f36" hR="f41" stAng="f72" swAng="f62"/>
                                      <a:lnTo>
                                        <a:pt x="f91" y="f92"/>
                                      </a:lnTo>
                                      <a:lnTo>
                                        <a:pt x="f13" y="f8"/>
                                      </a:lnTo>
                                      <a:lnTo>
                                        <a:pt x="f14" y="f8"/>
                                      </a:lnTo>
                                      <a:lnTo>
                                        <a:pt x="f93" y="f94"/>
                                      </a:lnTo>
                                      <a:lnTo>
                                        <a:pt x="f15" y="f8"/>
                                      </a:lnTo>
                                      <a:arcTo wR="f41" hR="f46" stAng="f73" swAng="f65"/>
                                      <a:lnTo>
                                        <a:pt x="f95" y="f96"/>
                                      </a:lnTo>
                                      <a:lnTo>
                                        <a:pt x="f8" y="f14"/>
                                      </a:lnTo>
                                      <a:lnTo>
                                        <a:pt x="f8" y="f13"/>
                                      </a:lnTo>
                                      <a:lnTo>
                                        <a:pt x="f97" y="f98"/>
                                      </a:lnTo>
                                      <a:lnTo>
                                        <a:pt x="f8" y="f12"/>
                                      </a:lnTo>
                                      <a:arcTo wR="f46" hR="f35" stAng="f74" swAng="f68"/>
                                      <a:lnTo>
                                        <a:pt x="f99" y="f100"/>
                                      </a:lnTo>
                                      <a:lnTo>
                                        <a:pt x="f14" y="f7"/>
                                      </a:lnTo>
                                      <a:lnTo>
                                        <a:pt x="f13" y="f7"/>
                                      </a:lnTo>
                                      <a:lnTo>
                                        <a:pt x="f101" y="f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C4CF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14:paraId="20327608" w14:textId="77777777" w:rsidR="00BF05E6" w:rsidRPr="00A0011D" w:rsidRDefault="00BF05E6" w:rsidP="00BF05E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A0011D"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Kategorie</w:t>
                                    </w:r>
                                    <w:r w:rsidRPr="00A0011D"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br/>
                                      <w:t>„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Logik</w:t>
                                    </w:r>
                                    <w:r w:rsidRPr="00A0011D"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</w:p>
                                  <w:p w14:paraId="4AE6C3A2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  <w:p w14:paraId="11EBF692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  <w:p w14:paraId="245EF4EA" w14:textId="77777777" w:rsidR="00BF05E6" w:rsidRDefault="00BF05E6" w:rsidP="00BF05E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vert="horz" wrap="square" lIns="0" tIns="0" rIns="0" bIns="0" anchor="ctr" anchorCtr="0" compatLnSpc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B5A704" id="Gruppieren 12" o:spid="_x0000_s1032" style="position:absolute;margin-left:48.75pt;margin-top:16.3pt;width:352.75pt;height:120pt;z-index:251695104" coordsize="4479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">
                      <v:shape id="Bild15" o:spid="_x0000_s1033" type="#_x0000_t75" style="position:absolute;top:7239;width:3705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">
                        <v:imagedata r:id="rId24" o:title=""/>
                      </v:shape>
                      <v:shape id="Form5_0" o:spid="_x0000_s1034" style="position:absolute;left:31527;top:2000;width:13272;height:419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" adj="-11796480,,5400" path="m3590,at,,7180,7180,3590,,,3590l,6280,,8970r,3660l,15320r,2690at,14420,7180,21600,,18010,3590,21600l3284,40576,8970,21600r3660,l15320,21600r2690,at14420,14420,21600,21600,18010,21600,21600,18010l21600,15320r,-2690l21600,8970r,-2690l21600,3590at14420,,21600,7180,21600,3590,18010,l15320,,12630,,8970,,6280,,3590,xe" fillcolor="#6a5acd" stroked="f">
                        <v:stroke joinstyle="miter"/>
                        <v:formulas/>
                        <v:path arrowok="t" o:connecttype="custom" o:connectlocs="663575,0;1327150,209550;663575,419100;0,209550" o:connectangles="270,0,90,180" textboxrect="800,800,20800,20800"/>
                        <v:textbox inset="0,0,0,0">
                          <w:txbxContent>
                            <w:p w14:paraId="39CBBD54" w14:textId="77777777" w:rsidR="00BF05E6" w:rsidRPr="00A0011D" w:rsidRDefault="00BF05E6" w:rsidP="00BF05E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0011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Kategorie</w:t>
                              </w:r>
                              <w:r w:rsidRPr="00A0011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  <w:t>„Mathematik“</w:t>
                              </w:r>
                            </w:p>
                            <w:p w14:paraId="582B1AB4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  <w:p w14:paraId="08AC4768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  <w:p w14:paraId="543C165B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orm5_0" o:spid="_x0000_s1035" style="position:absolute;left:16954;width:13272;height:419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" adj="-11796480,,5400" path="m3590,at,,7180,7180,3590,,,3590l,6280,,8970r,3660l,15320r,2690at,14420,7180,21600,,18010,3590,21600l6280,21600r2690,l12630,21600,23282,52849,18010,21600at14420,14420,21600,21600,18010,21600,21600,18010l21600,15320r,-2690l21600,8970r,-2690l21600,3590at14420,,21600,7180,21600,3590,18010,l15320,,12630,,8970,,6280,,3590,xe" fillcolor="#6fc4cf" stroked="f">
                        <v:stroke joinstyle="miter"/>
                        <v:formulas/>
                        <v:path arrowok="t" o:connecttype="custom" o:connectlocs="663575,0;1327150,209550;663575,419100;0,209550" o:connectangles="270,0,90,180" textboxrect="800,800,20800,20800"/>
                        <v:textbox inset="0,0,0,0">
                          <w:txbxContent>
                            <w:p w14:paraId="20327608" w14:textId="77777777" w:rsidR="00BF05E6" w:rsidRPr="00A0011D" w:rsidRDefault="00BF05E6" w:rsidP="00BF05E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0011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Kategorie</w:t>
                              </w:r>
                              <w:r w:rsidRPr="00A0011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  <w:t>„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Logik</w:t>
                              </w:r>
                              <w:r w:rsidRPr="00A0011D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“</w:t>
                              </w:r>
                            </w:p>
                            <w:p w14:paraId="4AE6C3A2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  <w:p w14:paraId="11EBF692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  <w:p w14:paraId="245EF4EA" w14:textId="77777777" w:rsidR="00BF05E6" w:rsidRDefault="00BF05E6" w:rsidP="00BF05E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21A5B34" w14:textId="4A4CB545" w:rsidR="001D25F8" w:rsidRPr="002E3043" w:rsidRDefault="001D25F8" w:rsidP="00534D6F">
      <w:pPr>
        <w:pStyle w:val="berschriftAB"/>
      </w:pPr>
    </w:p>
    <w:p w14:paraId="27584A19" w14:textId="77777777" w:rsidR="00EF6B9D" w:rsidRPr="002E3043" w:rsidRDefault="00EF6B9D">
      <w:pPr>
        <w:pStyle w:val="berschriftAB"/>
      </w:pPr>
    </w:p>
    <w:sectPr w:rsidR="00EF6B9D" w:rsidRPr="002E3043" w:rsidSect="0073746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021" w:right="964" w:bottom="680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FBB53" w14:textId="77777777" w:rsidR="00831BD1" w:rsidRDefault="00831BD1" w:rsidP="00F9312A">
      <w:pPr>
        <w:spacing w:after="0" w:line="240" w:lineRule="auto"/>
      </w:pPr>
      <w:r>
        <w:separator/>
      </w:r>
    </w:p>
  </w:endnote>
  <w:endnote w:type="continuationSeparator" w:id="0">
    <w:p w14:paraId="57C38CE2" w14:textId="77777777" w:rsidR="00831BD1" w:rsidRDefault="00831BD1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E5AF4" w14:textId="77777777" w:rsidR="003D639A" w:rsidRDefault="003D63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F0CA" w14:textId="55A2739B" w:rsidR="00E57E8D" w:rsidRPr="006B0FA5" w:rsidRDefault="00664A67" w:rsidP="00664A67">
    <w:pPr>
      <w:pStyle w:val="Fuzeile"/>
      <w:tabs>
        <w:tab w:val="clear" w:pos="4536"/>
        <w:tab w:val="clear" w:pos="9072"/>
        <w:tab w:val="center" w:pos="5245"/>
        <w:tab w:val="right" w:pos="9781"/>
      </w:tabs>
      <w:rPr>
        <w:sz w:val="16"/>
        <w:szCs w:val="16"/>
      </w:rPr>
    </w:pPr>
    <w:bookmarkStart w:id="3" w:name="_Hlk36736470"/>
    <w:r w:rsidRPr="006B0FA5">
      <w:rPr>
        <w:rFonts w:cstheme="minorHAnsi"/>
        <w:sz w:val="16"/>
        <w:szCs w:val="16"/>
      </w:rPr>
      <w:t>© Cornelsen Experimenta 0</w:t>
    </w:r>
    <w:r w:rsidR="00E43775">
      <w:rPr>
        <w:rFonts w:cstheme="minorHAnsi"/>
        <w:sz w:val="16"/>
        <w:szCs w:val="16"/>
      </w:rPr>
      <w:t>6</w:t>
    </w:r>
    <w:r w:rsidRPr="006B0FA5">
      <w:rPr>
        <w:rFonts w:cstheme="minorHAnsi"/>
        <w:sz w:val="16"/>
        <w:szCs w:val="16"/>
      </w:rPr>
      <w:t>-2020</w:t>
    </w:r>
    <w:bookmarkEnd w:id="3"/>
    <w:r w:rsidRPr="006B0FA5">
      <w:rPr>
        <w:rFonts w:cstheme="minorHAnsi"/>
        <w:sz w:val="16"/>
        <w:szCs w:val="16"/>
      </w:rPr>
      <w:t>, Autor: Lars Pelz, Illustration</w:t>
    </w:r>
    <w:r w:rsidR="006B0FA5" w:rsidRPr="006B0FA5">
      <w:rPr>
        <w:rFonts w:cstheme="minorHAnsi"/>
        <w:sz w:val="16"/>
        <w:szCs w:val="16"/>
      </w:rPr>
      <w:t xml:space="preserve"> S. 1/oben links</w:t>
    </w:r>
    <w:r w:rsidRPr="006B0FA5">
      <w:rPr>
        <w:rFonts w:cstheme="minorHAnsi"/>
        <w:sz w:val="16"/>
        <w:szCs w:val="16"/>
      </w:rPr>
      <w:t>: K</w:t>
    </w:r>
    <w:r w:rsidR="006B0FA5" w:rsidRPr="006B0FA5">
      <w:rPr>
        <w:rFonts w:cstheme="minorHAnsi"/>
        <w:sz w:val="16"/>
        <w:szCs w:val="16"/>
      </w:rPr>
      <w:t>atjenka</w:t>
    </w:r>
    <w:r w:rsidRPr="006B0FA5">
      <w:rPr>
        <w:rFonts w:cstheme="minorHAnsi"/>
        <w:sz w:val="16"/>
        <w:szCs w:val="16"/>
      </w:rPr>
      <w:t xml:space="preserve"> Krause</w:t>
    </w:r>
    <w:r w:rsidR="00BF05E6" w:rsidRPr="006B0FA5">
      <w:rPr>
        <w:sz w:val="16"/>
        <w:szCs w:val="16"/>
      </w:rPr>
      <w:tab/>
    </w:r>
    <w:r w:rsidR="00395B41" w:rsidRPr="006B0FA5">
      <w:rPr>
        <w:sz w:val="16"/>
        <w:szCs w:val="16"/>
      </w:rPr>
      <w:t>7160</w:t>
    </w:r>
    <w:r w:rsidR="008478A4" w:rsidRPr="006B0FA5">
      <w:rPr>
        <w:sz w:val="16"/>
        <w:szCs w:val="16"/>
      </w:rPr>
      <w:t>1_71602_</w:t>
    </w:r>
    <w:r w:rsidR="00395B41" w:rsidRPr="006B0FA5">
      <w:rPr>
        <w:sz w:val="16"/>
        <w:szCs w:val="16"/>
      </w:rPr>
      <w:t>eXperiBot</w:t>
    </w:r>
    <w:r w:rsidR="00150C2F" w:rsidRPr="006B0FA5">
      <w:rPr>
        <w:sz w:val="16"/>
        <w:szCs w:val="16"/>
      </w:rPr>
      <w:t>_01.00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116BD" w14:textId="77777777" w:rsidR="003D639A" w:rsidRDefault="003D63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F44FA" w14:textId="77777777" w:rsidR="00831BD1" w:rsidRDefault="00831BD1" w:rsidP="00F9312A">
      <w:pPr>
        <w:spacing w:after="0" w:line="240" w:lineRule="auto"/>
      </w:pPr>
      <w:r>
        <w:separator/>
      </w:r>
    </w:p>
  </w:footnote>
  <w:footnote w:type="continuationSeparator" w:id="0">
    <w:p w14:paraId="39066E97" w14:textId="77777777" w:rsidR="00831BD1" w:rsidRDefault="00831BD1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5E0AD" w14:textId="77777777" w:rsidR="003D639A" w:rsidRDefault="003D63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FFBA" w14:textId="2CEBA9A6" w:rsidR="00F9312A" w:rsidRDefault="00124FCE" w:rsidP="001D25F8">
    <w:pPr>
      <w:pStyle w:val="Kopfzeile"/>
      <w:ind w:right="31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544B8E" wp14:editId="1B7CB6C9">
              <wp:simplePos x="0" y="0"/>
              <wp:positionH relativeFrom="column">
                <wp:posOffset>74724</wp:posOffset>
              </wp:positionH>
              <wp:positionV relativeFrom="paragraph">
                <wp:posOffset>19685</wp:posOffset>
              </wp:positionV>
              <wp:extent cx="4514850" cy="43815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C370E" w14:textId="26E520AE" w:rsidR="00463145" w:rsidRPr="00463145" w:rsidRDefault="00463145" w:rsidP="00463145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63145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Projekt </w:t>
                          </w:r>
                          <w:r w:rsidRPr="00463145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ab/>
                          </w:r>
                          <w:r w:rsidRPr="00463145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Hindernissen ausweichen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44B8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6" type="#_x0000_t202" style="position:absolute;margin-left:5.9pt;margin-top:1.55pt;width:355.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" filled="f" stroked="f">
              <v:textbox>
                <w:txbxContent>
                  <w:p w14:paraId="4D7C370E" w14:textId="26E520AE" w:rsidR="00463145" w:rsidRPr="00463145" w:rsidRDefault="00463145" w:rsidP="00463145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463145">
                      <w:rPr>
                        <w:color w:val="FFFFFF" w:themeColor="background1"/>
                        <w:sz w:val="40"/>
                        <w:szCs w:val="40"/>
                      </w:rPr>
                      <w:t xml:space="preserve">Projekt </w:t>
                    </w:r>
                    <w:r w:rsidRPr="00463145">
                      <w:rPr>
                        <w:color w:val="FFFFFF" w:themeColor="background1"/>
                        <w:sz w:val="40"/>
                        <w:szCs w:val="40"/>
                      </w:rPr>
                      <w:tab/>
                    </w:r>
                    <w:r w:rsidRPr="00463145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Hindernissen ausweichen</w:t>
                    </w:r>
                    <w:bookmarkStart w:id="4" w:name="_GoBack"/>
                    <w:bookmarkEnd w:id="4"/>
                  </w:p>
                </w:txbxContent>
              </v:textbox>
            </v:shape>
          </w:pict>
        </mc:Fallback>
      </mc:AlternateContent>
    </w:r>
    <w:r w:rsidR="00663764">
      <w:rPr>
        <w:noProof/>
      </w:rPr>
      <w:drawing>
        <wp:anchor distT="0" distB="0" distL="114300" distR="114300" simplePos="0" relativeHeight="251659264" behindDoc="0" locked="0" layoutInCell="1" allowOverlap="1" wp14:anchorId="417C50E4" wp14:editId="67D82207">
          <wp:simplePos x="0" y="0"/>
          <wp:positionH relativeFrom="column">
            <wp:posOffset>4751070</wp:posOffset>
          </wp:positionH>
          <wp:positionV relativeFrom="paragraph">
            <wp:posOffset>-26670</wp:posOffset>
          </wp:positionV>
          <wp:extent cx="1666800" cy="4572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94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95620" wp14:editId="5EF06C2C">
              <wp:simplePos x="0" y="0"/>
              <wp:positionH relativeFrom="column">
                <wp:posOffset>3810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19177" id="Rechteck 10" o:spid="_x0000_s1026" style="position:absolute;margin-left:.3pt;margin-top:-3.7pt;width:363.75pt;height:3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" fillcolor="#83dcf8 [1305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3E084" w14:textId="77777777" w:rsidR="003D639A" w:rsidRDefault="003D63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D1C8B"/>
    <w:multiLevelType w:val="hybridMultilevel"/>
    <w:tmpl w:val="DF0A30D6"/>
    <w:lvl w:ilvl="0" w:tplc="FA2E511A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3AC5BD5"/>
    <w:multiLevelType w:val="hybridMultilevel"/>
    <w:tmpl w:val="39D03C28"/>
    <w:lvl w:ilvl="0" w:tplc="4EAEC9EE">
      <w:start w:val="1"/>
      <w:numFmt w:val="decimal"/>
      <w:pStyle w:val="ProgrammieraufgabeNum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45425"/>
    <w:rsid w:val="00055FFC"/>
    <w:rsid w:val="00077B4C"/>
    <w:rsid w:val="00080816"/>
    <w:rsid w:val="00087A41"/>
    <w:rsid w:val="000926AB"/>
    <w:rsid w:val="000C274A"/>
    <w:rsid w:val="000E4968"/>
    <w:rsid w:val="000E79A1"/>
    <w:rsid w:val="00124FCE"/>
    <w:rsid w:val="00136936"/>
    <w:rsid w:val="00150C2F"/>
    <w:rsid w:val="00153881"/>
    <w:rsid w:val="00180AC3"/>
    <w:rsid w:val="00180E06"/>
    <w:rsid w:val="001846C6"/>
    <w:rsid w:val="00191B66"/>
    <w:rsid w:val="001958D2"/>
    <w:rsid w:val="001A2479"/>
    <w:rsid w:val="001A3CA5"/>
    <w:rsid w:val="001B3C8C"/>
    <w:rsid w:val="001B5045"/>
    <w:rsid w:val="001C1C8A"/>
    <w:rsid w:val="001D25F8"/>
    <w:rsid w:val="001F7149"/>
    <w:rsid w:val="001F7926"/>
    <w:rsid w:val="00210D35"/>
    <w:rsid w:val="002116E5"/>
    <w:rsid w:val="00221D41"/>
    <w:rsid w:val="00233B76"/>
    <w:rsid w:val="002348C7"/>
    <w:rsid w:val="00245AED"/>
    <w:rsid w:val="00263A9D"/>
    <w:rsid w:val="00277943"/>
    <w:rsid w:val="00290805"/>
    <w:rsid w:val="002946EC"/>
    <w:rsid w:val="002E3043"/>
    <w:rsid w:val="002F0B6A"/>
    <w:rsid w:val="002F6869"/>
    <w:rsid w:val="003150E9"/>
    <w:rsid w:val="00325CA8"/>
    <w:rsid w:val="00326EB1"/>
    <w:rsid w:val="00334F0D"/>
    <w:rsid w:val="00340973"/>
    <w:rsid w:val="00367275"/>
    <w:rsid w:val="003712C7"/>
    <w:rsid w:val="00395B41"/>
    <w:rsid w:val="003A1BF8"/>
    <w:rsid w:val="003B236F"/>
    <w:rsid w:val="003C4B9F"/>
    <w:rsid w:val="003D40A0"/>
    <w:rsid w:val="003D5F0D"/>
    <w:rsid w:val="003D639A"/>
    <w:rsid w:val="00406E49"/>
    <w:rsid w:val="00433AD1"/>
    <w:rsid w:val="0044418A"/>
    <w:rsid w:val="00453CDB"/>
    <w:rsid w:val="00463145"/>
    <w:rsid w:val="004A5EE7"/>
    <w:rsid w:val="004C2DC7"/>
    <w:rsid w:val="004C63C4"/>
    <w:rsid w:val="004E355A"/>
    <w:rsid w:val="004E6F38"/>
    <w:rsid w:val="005050C0"/>
    <w:rsid w:val="005339E0"/>
    <w:rsid w:val="00534D6F"/>
    <w:rsid w:val="00555BC1"/>
    <w:rsid w:val="00561DBE"/>
    <w:rsid w:val="00583EB6"/>
    <w:rsid w:val="00595896"/>
    <w:rsid w:val="005A0292"/>
    <w:rsid w:val="005A17D2"/>
    <w:rsid w:val="005B66FD"/>
    <w:rsid w:val="005F2484"/>
    <w:rsid w:val="005F4C21"/>
    <w:rsid w:val="005F5C3A"/>
    <w:rsid w:val="00605A5E"/>
    <w:rsid w:val="00622895"/>
    <w:rsid w:val="00663764"/>
    <w:rsid w:val="00664A67"/>
    <w:rsid w:val="006A1E3B"/>
    <w:rsid w:val="006B0FA5"/>
    <w:rsid w:val="006C47CA"/>
    <w:rsid w:val="006D6F81"/>
    <w:rsid w:val="006E07FC"/>
    <w:rsid w:val="006E2205"/>
    <w:rsid w:val="006E6C41"/>
    <w:rsid w:val="006F3905"/>
    <w:rsid w:val="00705334"/>
    <w:rsid w:val="007264C6"/>
    <w:rsid w:val="0073746A"/>
    <w:rsid w:val="00744687"/>
    <w:rsid w:val="00752949"/>
    <w:rsid w:val="00767017"/>
    <w:rsid w:val="007866C1"/>
    <w:rsid w:val="00790647"/>
    <w:rsid w:val="007A0BD5"/>
    <w:rsid w:val="007A0F8D"/>
    <w:rsid w:val="007B7DC3"/>
    <w:rsid w:val="007D180A"/>
    <w:rsid w:val="007E6AC7"/>
    <w:rsid w:val="00831BD1"/>
    <w:rsid w:val="00844356"/>
    <w:rsid w:val="008478A4"/>
    <w:rsid w:val="00847E3E"/>
    <w:rsid w:val="00866484"/>
    <w:rsid w:val="00891BC1"/>
    <w:rsid w:val="00893294"/>
    <w:rsid w:val="00897699"/>
    <w:rsid w:val="008A498A"/>
    <w:rsid w:val="008A6BDA"/>
    <w:rsid w:val="008E13E2"/>
    <w:rsid w:val="008E1BED"/>
    <w:rsid w:val="008F6AFC"/>
    <w:rsid w:val="0092288E"/>
    <w:rsid w:val="00934657"/>
    <w:rsid w:val="0094649C"/>
    <w:rsid w:val="009622D9"/>
    <w:rsid w:val="00993958"/>
    <w:rsid w:val="00994149"/>
    <w:rsid w:val="009B21B2"/>
    <w:rsid w:val="00A0011D"/>
    <w:rsid w:val="00A178DC"/>
    <w:rsid w:val="00A30F1D"/>
    <w:rsid w:val="00A36418"/>
    <w:rsid w:val="00A6514D"/>
    <w:rsid w:val="00A65F47"/>
    <w:rsid w:val="00A715F7"/>
    <w:rsid w:val="00AA3303"/>
    <w:rsid w:val="00AB246F"/>
    <w:rsid w:val="00AB594F"/>
    <w:rsid w:val="00AB7EF2"/>
    <w:rsid w:val="00AC14BC"/>
    <w:rsid w:val="00AD54F6"/>
    <w:rsid w:val="00AD7106"/>
    <w:rsid w:val="00AE5459"/>
    <w:rsid w:val="00AF0E77"/>
    <w:rsid w:val="00B05780"/>
    <w:rsid w:val="00B27E0D"/>
    <w:rsid w:val="00B33FF9"/>
    <w:rsid w:val="00B418F9"/>
    <w:rsid w:val="00B43171"/>
    <w:rsid w:val="00B54567"/>
    <w:rsid w:val="00BA0433"/>
    <w:rsid w:val="00BC097D"/>
    <w:rsid w:val="00BD0360"/>
    <w:rsid w:val="00BD2459"/>
    <w:rsid w:val="00BD6C95"/>
    <w:rsid w:val="00BF05E6"/>
    <w:rsid w:val="00C10C4E"/>
    <w:rsid w:val="00C15F25"/>
    <w:rsid w:val="00C209D5"/>
    <w:rsid w:val="00C40AE4"/>
    <w:rsid w:val="00C41D11"/>
    <w:rsid w:val="00C5093E"/>
    <w:rsid w:val="00C573C8"/>
    <w:rsid w:val="00C61023"/>
    <w:rsid w:val="00C7285A"/>
    <w:rsid w:val="00C84F8A"/>
    <w:rsid w:val="00CA6FB6"/>
    <w:rsid w:val="00CB248C"/>
    <w:rsid w:val="00CE72A4"/>
    <w:rsid w:val="00D023DB"/>
    <w:rsid w:val="00D13789"/>
    <w:rsid w:val="00D15425"/>
    <w:rsid w:val="00D31A34"/>
    <w:rsid w:val="00D333B5"/>
    <w:rsid w:val="00D3441E"/>
    <w:rsid w:val="00D36100"/>
    <w:rsid w:val="00D4068A"/>
    <w:rsid w:val="00D41D6A"/>
    <w:rsid w:val="00D60810"/>
    <w:rsid w:val="00D67BC6"/>
    <w:rsid w:val="00D935AC"/>
    <w:rsid w:val="00DB58D5"/>
    <w:rsid w:val="00DB593B"/>
    <w:rsid w:val="00DD66DB"/>
    <w:rsid w:val="00DE1894"/>
    <w:rsid w:val="00DE4732"/>
    <w:rsid w:val="00E07C27"/>
    <w:rsid w:val="00E12974"/>
    <w:rsid w:val="00E31517"/>
    <w:rsid w:val="00E3549E"/>
    <w:rsid w:val="00E43775"/>
    <w:rsid w:val="00E4597F"/>
    <w:rsid w:val="00E57E8D"/>
    <w:rsid w:val="00E60DA5"/>
    <w:rsid w:val="00E663CE"/>
    <w:rsid w:val="00ED28A6"/>
    <w:rsid w:val="00EE26D3"/>
    <w:rsid w:val="00EF0357"/>
    <w:rsid w:val="00EF165F"/>
    <w:rsid w:val="00EF6B9D"/>
    <w:rsid w:val="00EF6BDC"/>
    <w:rsid w:val="00F01C0A"/>
    <w:rsid w:val="00F04AEA"/>
    <w:rsid w:val="00F229F7"/>
    <w:rsid w:val="00F310BF"/>
    <w:rsid w:val="00F54478"/>
    <w:rsid w:val="00F56CE6"/>
    <w:rsid w:val="00F63FD0"/>
    <w:rsid w:val="00F641DD"/>
    <w:rsid w:val="00F9312A"/>
    <w:rsid w:val="00FC0DC3"/>
    <w:rsid w:val="00FE3756"/>
    <w:rsid w:val="00FE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77943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277943"/>
    <w:pPr>
      <w:numPr>
        <w:numId w:val="5"/>
      </w:numPr>
      <w:spacing w:after="120" w:line="240" w:lineRule="auto"/>
      <w:ind w:left="426" w:hanging="284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customStyle="1" w:styleId="FormatvorlageProgrammierenKursiv">
    <w:name w:val="Formatvorlage Programmieren + Kursiv"/>
    <w:rsid w:val="00277943"/>
    <w:rPr>
      <w:i/>
      <w:iCs/>
      <w:sz w:val="21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F229F7"/>
    <w:pPr>
      <w:spacing w:after="20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00AA7E-551A-4369-A958-3A3D1869FCAB}">
  <ds:schemaRefs>
    <ds:schemaRef ds:uri="a06a61b3-2686-4188-a7a7-91ed1e7aeb3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ca4c369-cec1-4151-b7c3-7c3a4d85a62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9E8301-A54D-4BD7-95B3-2E52B6B86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BE295C2D</Template>
  <TotalTime>0</TotalTime>
  <Pages>2</Pages>
  <Words>277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experibot_Hindernissen ausweichen</vt:lpstr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experibot_Hindernissen ausweichen</dc:title>
  <dc:subject/>
  <dc:creator>© Cornelsen Experimenta GmbH</dc:creator>
  <cp:keywords/>
  <dc:description/>
  <cp:revision>23</cp:revision>
  <cp:lastPrinted>2019-03-28T10:16:00Z</cp:lastPrinted>
  <dcterms:created xsi:type="dcterms:W3CDTF">2020-06-08T10:21:00Z</dcterms:created>
  <dcterms:modified xsi:type="dcterms:W3CDTF">2020-06-24T12:16:00Z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